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600BC" w14:textId="77777777" w:rsidR="00DD1F7A" w:rsidRDefault="00DD1F7A" w:rsidP="006958C9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inline distT="0" distB="0" distL="0" distR="0" wp14:anchorId="2F175199" wp14:editId="2CA22A28">
            <wp:extent cx="2179679" cy="10077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679" cy="10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0610" w14:textId="77777777" w:rsidR="00DD1F7A" w:rsidRPr="00605538" w:rsidRDefault="006429DB" w:rsidP="006958C9">
      <w:pPr>
        <w:jc w:val="center"/>
        <w:rPr>
          <w:rFonts w:asciiTheme="minorHAnsi" w:hAnsiTheme="minorHAnsi"/>
          <w:b/>
          <w:sz w:val="36"/>
          <w:szCs w:val="36"/>
        </w:rPr>
      </w:pPr>
      <w:r w:rsidRPr="00605538">
        <w:rPr>
          <w:rFonts w:asciiTheme="minorHAnsi" w:hAnsiTheme="minorHAnsi"/>
          <w:b/>
          <w:sz w:val="36"/>
          <w:szCs w:val="36"/>
        </w:rPr>
        <w:t>Farragut</w:t>
      </w:r>
      <w:r w:rsidR="00DD1F7A" w:rsidRPr="00605538">
        <w:rPr>
          <w:rFonts w:asciiTheme="minorHAnsi" w:hAnsiTheme="minorHAnsi"/>
          <w:b/>
          <w:sz w:val="36"/>
          <w:szCs w:val="36"/>
        </w:rPr>
        <w:t xml:space="preserve"> </w:t>
      </w:r>
      <w:r w:rsidR="00207E56" w:rsidRPr="00605538">
        <w:rPr>
          <w:rFonts w:asciiTheme="minorHAnsi" w:hAnsiTheme="minorHAnsi"/>
          <w:b/>
          <w:sz w:val="36"/>
          <w:szCs w:val="36"/>
        </w:rPr>
        <w:t xml:space="preserve">Primary </w:t>
      </w:r>
      <w:r w:rsidR="00DD1F7A" w:rsidRPr="00605538">
        <w:rPr>
          <w:rFonts w:asciiTheme="minorHAnsi" w:hAnsiTheme="minorHAnsi"/>
          <w:b/>
          <w:sz w:val="36"/>
          <w:szCs w:val="36"/>
        </w:rPr>
        <w:t>Application</w:t>
      </w:r>
    </w:p>
    <w:p w14:paraId="06E05E85" w14:textId="77777777" w:rsidR="00DD1F7A" w:rsidRPr="00605538" w:rsidRDefault="00DD1F7A" w:rsidP="006958C9">
      <w:pPr>
        <w:jc w:val="center"/>
        <w:rPr>
          <w:rFonts w:asciiTheme="minorHAnsi" w:hAnsiTheme="minorHAnsi"/>
          <w:b/>
          <w:sz w:val="36"/>
          <w:szCs w:val="36"/>
        </w:rPr>
      </w:pPr>
      <w:r w:rsidRPr="00605538">
        <w:rPr>
          <w:rFonts w:asciiTheme="minorHAnsi" w:hAnsiTheme="minorHAnsi"/>
        </w:rPr>
        <w:t>P.O. Box 22834</w:t>
      </w:r>
    </w:p>
    <w:p w14:paraId="6896CB76" w14:textId="77777777" w:rsidR="00DD1F7A" w:rsidRPr="00605538" w:rsidRDefault="00DD1F7A" w:rsidP="006958C9">
      <w:pPr>
        <w:jc w:val="center"/>
        <w:rPr>
          <w:rFonts w:asciiTheme="minorHAnsi" w:hAnsiTheme="minorHAnsi"/>
          <w:b/>
          <w:sz w:val="36"/>
          <w:szCs w:val="36"/>
        </w:rPr>
      </w:pPr>
      <w:r w:rsidRPr="00605538">
        <w:rPr>
          <w:rFonts w:asciiTheme="minorHAnsi" w:hAnsiTheme="minorHAnsi"/>
        </w:rPr>
        <w:t>Knoxville, TN 37933-0834</w:t>
      </w:r>
    </w:p>
    <w:p w14:paraId="7C086214" w14:textId="77777777" w:rsidR="00DD1F7A" w:rsidRPr="00605538" w:rsidRDefault="00DD1F7A" w:rsidP="006958C9">
      <w:pPr>
        <w:jc w:val="center"/>
        <w:rPr>
          <w:rFonts w:asciiTheme="minorHAnsi" w:hAnsiTheme="minorHAnsi"/>
          <w:u w:val="single"/>
        </w:rPr>
      </w:pPr>
      <w:r w:rsidRPr="00605538">
        <w:rPr>
          <w:rFonts w:asciiTheme="minorHAnsi" w:hAnsiTheme="minorHAnsi"/>
          <w:u w:val="single"/>
        </w:rPr>
        <w:t xml:space="preserve">Director: </w:t>
      </w:r>
      <w:r w:rsidR="00207E56" w:rsidRPr="00605538">
        <w:rPr>
          <w:rFonts w:asciiTheme="minorHAnsi" w:hAnsiTheme="minorHAnsi"/>
          <w:u w:val="single"/>
        </w:rPr>
        <w:t>Alex</w:t>
      </w:r>
      <w:r w:rsidRPr="00605538">
        <w:rPr>
          <w:rFonts w:asciiTheme="minorHAnsi" w:hAnsiTheme="minorHAnsi"/>
          <w:u w:val="single"/>
        </w:rPr>
        <w:t xml:space="preserve"> Huth</w:t>
      </w:r>
    </w:p>
    <w:p w14:paraId="68A78EE7" w14:textId="77777777" w:rsidR="00DD1F7A" w:rsidRPr="00605538" w:rsidRDefault="00207E56" w:rsidP="006958C9">
      <w:pPr>
        <w:jc w:val="center"/>
        <w:rPr>
          <w:rFonts w:asciiTheme="minorHAnsi" w:hAnsiTheme="minorHAnsi"/>
        </w:rPr>
      </w:pPr>
      <w:r w:rsidRPr="00605538">
        <w:rPr>
          <w:rFonts w:asciiTheme="minorHAnsi" w:hAnsiTheme="minorHAnsi"/>
        </w:rPr>
        <w:t>(865) 640-3109</w:t>
      </w:r>
    </w:p>
    <w:p w14:paraId="7F2214A6" w14:textId="77777777" w:rsidR="00DD1F7A" w:rsidRPr="00605538" w:rsidRDefault="009A0585" w:rsidP="006958C9">
      <w:pPr>
        <w:jc w:val="center"/>
        <w:rPr>
          <w:rFonts w:asciiTheme="minorHAnsi" w:hAnsiTheme="minorHAnsi"/>
        </w:rPr>
      </w:pPr>
      <w:r w:rsidRPr="00605538">
        <w:rPr>
          <w:rFonts w:asciiTheme="minorHAnsi" w:hAnsiTheme="minorHAnsi"/>
        </w:rPr>
        <w:t>alex</w:t>
      </w:r>
      <w:r w:rsidR="00DD1F7A" w:rsidRPr="00605538">
        <w:rPr>
          <w:rFonts w:asciiTheme="minorHAnsi" w:hAnsiTheme="minorHAnsi"/>
        </w:rPr>
        <w:t>@kidtime.org</w:t>
      </w:r>
    </w:p>
    <w:p w14:paraId="597F1140" w14:textId="77777777" w:rsidR="00DD1F7A" w:rsidRPr="00401B53" w:rsidRDefault="00DD1F7A" w:rsidP="006958C9">
      <w:pPr>
        <w:jc w:val="center"/>
        <w:rPr>
          <w:rFonts w:asciiTheme="minorHAnsi" w:hAnsiTheme="minorHAnsi"/>
          <w:b/>
        </w:rPr>
      </w:pPr>
      <w:r w:rsidRPr="00401B53">
        <w:rPr>
          <w:rFonts w:asciiTheme="minorHAnsi" w:hAnsiTheme="minorHAnsi"/>
          <w:b/>
        </w:rPr>
        <w:t xml:space="preserve">PLEASE COMPLETE </w:t>
      </w:r>
      <w:r w:rsidRPr="00401B53">
        <w:rPr>
          <w:rFonts w:asciiTheme="minorHAnsi" w:hAnsiTheme="minorHAnsi"/>
          <w:b/>
          <w:i/>
          <w:u w:val="single"/>
        </w:rPr>
        <w:t>ALL</w:t>
      </w:r>
      <w:r w:rsidRPr="00401B53">
        <w:rPr>
          <w:rFonts w:asciiTheme="minorHAnsi" w:hAnsiTheme="minorHAnsi"/>
          <w:b/>
        </w:rPr>
        <w:t xml:space="preserve"> INFORMATION IN FULL.</w:t>
      </w:r>
    </w:p>
    <w:p w14:paraId="7AC5A248" w14:textId="77777777" w:rsidR="00DD1F7A" w:rsidRPr="00605538" w:rsidRDefault="00C075C0" w:rsidP="006958C9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401B53">
        <w:rPr>
          <w:rFonts w:asciiTheme="minorHAnsi" w:hAnsiTheme="minorHAnsi"/>
          <w:b/>
        </w:rPr>
        <w:t xml:space="preserve">Incomplete Applications </w:t>
      </w:r>
      <w:r w:rsidR="00010296" w:rsidRPr="00401B53">
        <w:rPr>
          <w:rFonts w:asciiTheme="minorHAnsi" w:hAnsiTheme="minorHAnsi"/>
          <w:b/>
          <w:i/>
          <w:u w:val="single"/>
        </w:rPr>
        <w:t>CAN NOT</w:t>
      </w:r>
      <w:r w:rsidR="00010296" w:rsidRPr="00401B53">
        <w:rPr>
          <w:rFonts w:asciiTheme="minorHAnsi" w:hAnsiTheme="minorHAnsi"/>
          <w:b/>
        </w:rPr>
        <w:t xml:space="preserve"> </w:t>
      </w:r>
      <w:r w:rsidRPr="00401B53">
        <w:rPr>
          <w:rFonts w:asciiTheme="minorHAnsi" w:hAnsiTheme="minorHAnsi"/>
          <w:b/>
        </w:rPr>
        <w:t>B</w:t>
      </w:r>
      <w:r w:rsidR="00DD1F7A" w:rsidRPr="00401B53">
        <w:rPr>
          <w:rFonts w:asciiTheme="minorHAnsi" w:hAnsiTheme="minorHAnsi"/>
          <w:b/>
        </w:rPr>
        <w:t xml:space="preserve">e </w:t>
      </w:r>
      <w:r w:rsidRPr="00401B53">
        <w:rPr>
          <w:rFonts w:asciiTheme="minorHAnsi" w:hAnsiTheme="minorHAnsi"/>
          <w:b/>
        </w:rPr>
        <w:t>A</w:t>
      </w:r>
      <w:r w:rsidR="00DD1F7A" w:rsidRPr="00401B53">
        <w:rPr>
          <w:rFonts w:asciiTheme="minorHAnsi" w:hAnsiTheme="minorHAnsi"/>
          <w:b/>
        </w:rPr>
        <w:t>ccepted</w:t>
      </w:r>
      <w:r w:rsidR="00DD1F7A" w:rsidRPr="00605538">
        <w:rPr>
          <w:rFonts w:asciiTheme="minorHAnsi" w:hAnsiTheme="minorHAnsi"/>
          <w:b/>
          <w:sz w:val="28"/>
          <w:szCs w:val="28"/>
          <w:u w:val="single"/>
        </w:rPr>
        <w:t>.</w:t>
      </w:r>
    </w:p>
    <w:p w14:paraId="0AEFA2CA" w14:textId="77777777" w:rsidR="001203B2" w:rsidRDefault="0048495B" w:rsidP="00401B53">
      <w:pPr>
        <w:jc w:val="center"/>
        <w:rPr>
          <w:rFonts w:asciiTheme="minorHAnsi" w:hAnsiTheme="minorHAnsi"/>
          <w:b/>
        </w:rPr>
      </w:pPr>
      <w:r w:rsidRPr="00FD6B6C">
        <w:rPr>
          <w:rFonts w:asciiTheme="minorHAnsi" w:hAnsiTheme="minorHAnsi"/>
          <w:b/>
        </w:rPr>
        <w:t xml:space="preserve">Please </w:t>
      </w:r>
      <w:r w:rsidRPr="00401B53">
        <w:rPr>
          <w:rFonts w:asciiTheme="minorHAnsi" w:hAnsiTheme="minorHAnsi"/>
          <w:b/>
          <w:i/>
          <w:u w:val="single"/>
        </w:rPr>
        <w:t>DO NOT</w:t>
      </w:r>
      <w:r w:rsidRPr="00FD6B6C">
        <w:rPr>
          <w:rFonts w:asciiTheme="minorHAnsi" w:hAnsiTheme="minorHAnsi"/>
          <w:b/>
        </w:rPr>
        <w:t xml:space="preserve"> put </w:t>
      </w:r>
      <w:r w:rsidRPr="00401B53">
        <w:rPr>
          <w:rFonts w:asciiTheme="minorHAnsi" w:hAnsiTheme="minorHAnsi"/>
          <w:b/>
          <w:i/>
        </w:rPr>
        <w:t>‘</w:t>
      </w:r>
      <w:r w:rsidR="00DD1F7A" w:rsidRPr="00401B53">
        <w:rPr>
          <w:rFonts w:asciiTheme="minorHAnsi" w:hAnsiTheme="minorHAnsi"/>
          <w:b/>
          <w:i/>
        </w:rPr>
        <w:t>SAME AS ABOVE</w:t>
      </w:r>
      <w:r w:rsidRPr="00401B53">
        <w:rPr>
          <w:rFonts w:asciiTheme="minorHAnsi" w:hAnsiTheme="minorHAnsi"/>
          <w:b/>
          <w:i/>
        </w:rPr>
        <w:t>’</w:t>
      </w:r>
      <w:r w:rsidR="00387F08">
        <w:rPr>
          <w:rFonts w:asciiTheme="minorHAnsi" w:hAnsiTheme="minorHAnsi"/>
          <w:b/>
        </w:rPr>
        <w:t xml:space="preserve"> in any field</w:t>
      </w:r>
    </w:p>
    <w:p w14:paraId="2644D1F6" w14:textId="77777777" w:rsidR="00401B53" w:rsidRPr="00401B53" w:rsidRDefault="00401B53" w:rsidP="00401B53">
      <w:pPr>
        <w:jc w:val="center"/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2"/>
      </w:tblGrid>
      <w:tr w:rsidR="006A4050" w:rsidRPr="00605538" w14:paraId="246190EC" w14:textId="77777777" w:rsidTr="00043613">
        <w:trPr>
          <w:trHeight w:val="298"/>
        </w:trPr>
        <w:tc>
          <w:tcPr>
            <w:tcW w:w="10872" w:type="dxa"/>
          </w:tcPr>
          <w:p w14:paraId="39379525" w14:textId="77777777" w:rsidR="006A4050" w:rsidRPr="00605538" w:rsidRDefault="006A4050" w:rsidP="006A4050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05538">
              <w:rPr>
                <w:rFonts w:asciiTheme="minorHAnsi" w:hAnsiTheme="minorHAnsi"/>
                <w:b/>
                <w:sz w:val="28"/>
                <w:szCs w:val="28"/>
              </w:rPr>
              <w:t xml:space="preserve">School Year: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6A4050">
              <w:rPr>
                <w:rFonts w:asciiTheme="minorHAnsi" w:hAnsiTheme="minorHAnsi"/>
                <w:b/>
                <w:sz w:val="24"/>
                <w:szCs w:val="24"/>
              </w:rPr>
              <w:t xml:space="preserve"> 20</w:t>
            </w:r>
            <w:r w:rsidRPr="006A4050">
              <w:rPr>
                <w:rFonts w:asciiTheme="minorHAnsi" w:hAnsiTheme="minorHAnsi"/>
                <w:b/>
              </w:rPr>
              <w:fldChar w:fldCharType="begin">
                <w:ffData>
                  <w:name w:val="Text13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0" w:name="Text137"/>
            <w:r w:rsidRPr="006A4050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Pr="006A4050">
              <w:rPr>
                <w:rFonts w:asciiTheme="minorHAnsi" w:hAnsiTheme="minorHAnsi"/>
                <w:b/>
              </w:rPr>
            </w:r>
            <w:r w:rsidRPr="006A4050">
              <w:rPr>
                <w:rFonts w:asciiTheme="minorHAnsi" w:hAnsiTheme="minorHAnsi"/>
                <w:b/>
              </w:rPr>
              <w:fldChar w:fldCharType="separate"/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</w:rPr>
              <w:fldChar w:fldCharType="end"/>
            </w:r>
            <w:bookmarkEnd w:id="0"/>
            <w:r w:rsidRPr="006A4050">
              <w:rPr>
                <w:rFonts w:asciiTheme="minorHAnsi" w:hAnsiTheme="minorHAnsi"/>
                <w:b/>
                <w:sz w:val="24"/>
                <w:szCs w:val="24"/>
              </w:rPr>
              <w:t>/20</w:t>
            </w:r>
            <w:r w:rsidRPr="006A4050">
              <w:rPr>
                <w:rFonts w:asciiTheme="minorHAnsi" w:hAnsiTheme="minorHAnsi"/>
                <w:b/>
              </w:rPr>
              <w:fldChar w:fldCharType="begin">
                <w:ffData>
                  <w:name w:val="Text13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" w:name="Text138"/>
            <w:r w:rsidRPr="006A4050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Pr="006A4050">
              <w:rPr>
                <w:rFonts w:asciiTheme="minorHAnsi" w:hAnsiTheme="minorHAnsi"/>
                <w:b/>
              </w:rPr>
            </w:r>
            <w:r w:rsidRPr="006A4050">
              <w:rPr>
                <w:rFonts w:asciiTheme="minorHAnsi" w:hAnsiTheme="minorHAnsi"/>
                <w:b/>
              </w:rPr>
              <w:fldChar w:fldCharType="separate"/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</w:rPr>
              <w:fldChar w:fldCharType="end"/>
            </w:r>
            <w:bookmarkEnd w:id="1"/>
          </w:p>
        </w:tc>
      </w:tr>
      <w:tr w:rsidR="00946B2A" w:rsidRPr="00605538" w14:paraId="2950DFE2" w14:textId="77777777" w:rsidTr="00946B2A">
        <w:trPr>
          <w:trHeight w:val="298"/>
        </w:trPr>
        <w:tc>
          <w:tcPr>
            <w:tcW w:w="10872" w:type="dxa"/>
            <w:vAlign w:val="center"/>
          </w:tcPr>
          <w:p w14:paraId="4E017777" w14:textId="77777777" w:rsidR="00946B2A" w:rsidRPr="00605538" w:rsidRDefault="003334A2" w:rsidP="00946B2A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" w:name="Check26"/>
            <w:r>
              <w:rPr>
                <w:rFonts w:asciiTheme="minorHAnsi" w:hAnsiTheme="minorHAnsi"/>
                <w:b/>
                <w:sz w:val="28"/>
                <w:szCs w:val="28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b/>
                <w:sz w:val="28"/>
                <w:szCs w:val="28"/>
              </w:rPr>
            </w:r>
            <w:r w:rsidR="0051389A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2"/>
            <w:r w:rsidR="00946B2A">
              <w:rPr>
                <w:rFonts w:asciiTheme="minorHAnsi" w:hAnsiTheme="minorHAnsi"/>
                <w:b/>
                <w:sz w:val="28"/>
                <w:szCs w:val="28"/>
              </w:rPr>
              <w:t xml:space="preserve">  </w:t>
            </w:r>
            <w:r w:rsidR="00946B2A" w:rsidRPr="003334A2">
              <w:rPr>
                <w:rFonts w:asciiTheme="minorHAnsi" w:hAnsiTheme="minorHAnsi"/>
                <w:sz w:val="22"/>
                <w:szCs w:val="22"/>
              </w:rPr>
              <w:t xml:space="preserve">My child has previously attended a </w:t>
            </w:r>
            <w:r w:rsidR="00946B2A" w:rsidRPr="003334A2">
              <w:rPr>
                <w:rFonts w:asciiTheme="minorHAnsi" w:hAnsiTheme="minorHAnsi"/>
                <w:b/>
                <w:sz w:val="22"/>
                <w:szCs w:val="22"/>
              </w:rPr>
              <w:t>KidTime After School Program</w:t>
            </w:r>
          </w:p>
        </w:tc>
      </w:tr>
      <w:tr w:rsidR="00946B2A" w:rsidRPr="003334A2" w14:paraId="6B315DE0" w14:textId="77777777" w:rsidTr="00946B2A">
        <w:trPr>
          <w:trHeight w:val="298"/>
        </w:trPr>
        <w:tc>
          <w:tcPr>
            <w:tcW w:w="10872" w:type="dxa"/>
            <w:vAlign w:val="center"/>
          </w:tcPr>
          <w:p w14:paraId="1EA997CD" w14:textId="77777777" w:rsidR="00946B2A" w:rsidRPr="003334A2" w:rsidRDefault="00946B2A" w:rsidP="00946B2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Name of Person Completing Application:</w: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fldChar w:fldCharType="begin">
                <w:ffData>
                  <w:name w:val="Text13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3" w:name="Text134"/>
            <w:r w:rsidRPr="003334A2">
              <w:rPr>
                <w:rFonts w:asciiTheme="minorHAnsi" w:hAnsiTheme="minorHAnsi"/>
                <w:b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5FEB4260" w14:textId="77777777" w:rsidR="00DD1F7A" w:rsidRDefault="00DD1F7A" w:rsidP="006958C9">
      <w:pPr>
        <w:jc w:val="center"/>
        <w:rPr>
          <w:rFonts w:ascii="Bookman Old Style" w:hAnsi="Bookman Old Style"/>
          <w:b/>
          <w:sz w:val="16"/>
          <w:szCs w:val="16"/>
        </w:rPr>
      </w:pPr>
    </w:p>
    <w:p w14:paraId="5F5E3B35" w14:textId="77777777" w:rsidR="00F244A8" w:rsidRDefault="00F244A8" w:rsidP="006958C9">
      <w:pPr>
        <w:jc w:val="center"/>
        <w:rPr>
          <w:rFonts w:ascii="Bookman Old Style" w:hAnsi="Bookman Old Style"/>
          <w:b/>
          <w:sz w:val="16"/>
          <w:szCs w:val="16"/>
        </w:rPr>
      </w:pPr>
    </w:p>
    <w:p w14:paraId="3D125465" w14:textId="77777777" w:rsidR="00F244A8" w:rsidRPr="00CD320B" w:rsidRDefault="00F244A8" w:rsidP="006958C9">
      <w:pPr>
        <w:jc w:val="center"/>
        <w:rPr>
          <w:rFonts w:ascii="Bookman Old Style" w:hAnsi="Bookman Old Style"/>
          <w:b/>
          <w:sz w:val="16"/>
          <w:szCs w:val="16"/>
        </w:rPr>
      </w:pPr>
    </w:p>
    <w:p w14:paraId="033C6F00" w14:textId="77777777" w:rsidR="00DD1F7A" w:rsidRPr="00605538" w:rsidRDefault="00DD1F7A" w:rsidP="00D26733">
      <w:pPr>
        <w:rPr>
          <w:rFonts w:asciiTheme="minorHAnsi" w:hAnsiTheme="minorHAnsi"/>
          <w:b/>
          <w:sz w:val="28"/>
          <w:szCs w:val="28"/>
        </w:rPr>
      </w:pPr>
      <w:r w:rsidRPr="00605538">
        <w:rPr>
          <w:rFonts w:asciiTheme="minorHAnsi" w:hAnsiTheme="minorHAnsi"/>
          <w:b/>
          <w:sz w:val="28"/>
          <w:szCs w:val="28"/>
        </w:rPr>
        <w:t>Child’s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2016"/>
        <w:gridCol w:w="905"/>
        <w:gridCol w:w="4515"/>
      </w:tblGrid>
      <w:tr w:rsidR="00DD1F7A" w:rsidRPr="003334A2" w14:paraId="2C1EE6D7" w14:textId="77777777" w:rsidTr="001203B2">
        <w:tc>
          <w:tcPr>
            <w:tcW w:w="3436" w:type="dxa"/>
          </w:tcPr>
          <w:p w14:paraId="407B1157" w14:textId="77777777" w:rsidR="00DD1F7A" w:rsidRPr="003334A2" w:rsidRDefault="00DD1F7A" w:rsidP="00995CAE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4C55153E" w14:textId="77777777" w:rsidR="00995CAE" w:rsidRPr="003334A2" w:rsidRDefault="001307B7" w:rsidP="0020728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" w:name="Text15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2921" w:type="dxa"/>
            <w:gridSpan w:val="2"/>
          </w:tcPr>
          <w:p w14:paraId="771CC5CF" w14:textId="77777777" w:rsidR="00352A3F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Middle Name</w:t>
            </w:r>
          </w:p>
          <w:p w14:paraId="25DD91AF" w14:textId="77777777" w:rsidR="00995CAE" w:rsidRPr="003334A2" w:rsidRDefault="001307B7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" w:name="Text16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4515" w:type="dxa"/>
          </w:tcPr>
          <w:p w14:paraId="402AA73D" w14:textId="77777777" w:rsidR="007C5C59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3F5E9FA2" w14:textId="77777777" w:rsidR="00995CAE" w:rsidRPr="003334A2" w:rsidRDefault="001307B7" w:rsidP="0020728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6" w:name="Text17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"/>
          </w:p>
        </w:tc>
      </w:tr>
      <w:tr w:rsidR="00DD1F7A" w:rsidRPr="003334A2" w14:paraId="56121E93" w14:textId="77777777" w:rsidTr="001203B2">
        <w:tc>
          <w:tcPr>
            <w:tcW w:w="10872" w:type="dxa"/>
            <w:gridSpan w:val="4"/>
          </w:tcPr>
          <w:p w14:paraId="388A898B" w14:textId="77777777" w:rsidR="00995CAE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="00B108B4"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108B4"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" w:name="Check27"/>
            <w:r w:rsidR="00B108B4"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108B4"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"/>
            <w:r w:rsidR="00B108B4"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108B4" w:rsidRPr="003334A2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5CB5F41" w14:textId="77777777" w:rsidR="00DD1F7A" w:rsidRPr="003334A2" w:rsidRDefault="003334A2" w:rsidP="001C7B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8" w:name="Text9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"/>
          </w:p>
        </w:tc>
      </w:tr>
      <w:tr w:rsidR="00DD1F7A" w:rsidRPr="003334A2" w14:paraId="545EE21F" w14:textId="77777777" w:rsidTr="001203B2">
        <w:tc>
          <w:tcPr>
            <w:tcW w:w="5452" w:type="dxa"/>
            <w:gridSpan w:val="2"/>
          </w:tcPr>
          <w:p w14:paraId="102BBEB4" w14:textId="77777777" w:rsidR="00995CAE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Home Address</w:t>
            </w:r>
          </w:p>
          <w:p w14:paraId="793FB5EF" w14:textId="77777777" w:rsidR="00DD1F7A" w:rsidRPr="003334A2" w:rsidRDefault="001307B7" w:rsidP="001C7BD5">
            <w:pPr>
              <w:ind w:right="-612"/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9" w:name="Text11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5420" w:type="dxa"/>
            <w:gridSpan w:val="2"/>
          </w:tcPr>
          <w:p w14:paraId="1C339B05" w14:textId="77777777" w:rsidR="00DD1F7A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Birth Date</w:t>
            </w:r>
          </w:p>
          <w:p w14:paraId="02CED8C6" w14:textId="77777777" w:rsidR="00DD1F7A" w:rsidRPr="003334A2" w:rsidRDefault="006B58CE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10" w:name="Text12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"/>
          </w:p>
        </w:tc>
      </w:tr>
      <w:tr w:rsidR="00DD1F7A" w:rsidRPr="003334A2" w14:paraId="2D33255E" w14:textId="77777777" w:rsidTr="001203B2">
        <w:tc>
          <w:tcPr>
            <w:tcW w:w="3436" w:type="dxa"/>
          </w:tcPr>
          <w:p w14:paraId="57158FF6" w14:textId="77777777" w:rsidR="00DD1F7A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7140B2E5" w14:textId="77777777" w:rsidR="00DD1F7A" w:rsidRPr="003334A2" w:rsidRDefault="001307B7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1" w:name="Text13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921" w:type="dxa"/>
            <w:gridSpan w:val="2"/>
          </w:tcPr>
          <w:p w14:paraId="5A1BF5EC" w14:textId="77777777" w:rsidR="00995CAE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7DB64CF3" w14:textId="77777777" w:rsidR="00995CAE" w:rsidRPr="003334A2" w:rsidRDefault="001307B7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2" w:name="Text14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4515" w:type="dxa"/>
          </w:tcPr>
          <w:p w14:paraId="55B30DE6" w14:textId="77777777" w:rsidR="00DD1F7A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Zip</w:t>
            </w:r>
          </w:p>
          <w:p w14:paraId="512901B4" w14:textId="77777777" w:rsidR="00995CAE" w:rsidRPr="003334A2" w:rsidRDefault="00995CAE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3"/>
          </w:p>
        </w:tc>
      </w:tr>
    </w:tbl>
    <w:p w14:paraId="1E2D4BDC" w14:textId="77777777" w:rsidR="00DD1F7A" w:rsidRDefault="00DD1F7A" w:rsidP="00CD320B">
      <w:pPr>
        <w:rPr>
          <w:rFonts w:asciiTheme="minorHAnsi" w:hAnsiTheme="minorHAnsi"/>
          <w:b/>
          <w:sz w:val="16"/>
          <w:szCs w:val="16"/>
        </w:rPr>
      </w:pPr>
    </w:p>
    <w:p w14:paraId="4AC4000D" w14:textId="77777777" w:rsidR="00F244A8" w:rsidRDefault="00F244A8" w:rsidP="00CD320B">
      <w:pPr>
        <w:rPr>
          <w:rFonts w:asciiTheme="minorHAnsi" w:hAnsiTheme="minorHAnsi"/>
          <w:b/>
          <w:sz w:val="16"/>
          <w:szCs w:val="16"/>
        </w:rPr>
      </w:pPr>
    </w:p>
    <w:p w14:paraId="5C42D75A" w14:textId="77777777" w:rsidR="00F244A8" w:rsidRDefault="00F244A8" w:rsidP="00CD320B">
      <w:pPr>
        <w:rPr>
          <w:rFonts w:asciiTheme="minorHAnsi" w:hAnsiTheme="minorHAnsi"/>
          <w:b/>
          <w:sz w:val="16"/>
          <w:szCs w:val="16"/>
        </w:rPr>
      </w:pPr>
    </w:p>
    <w:p w14:paraId="0B4C6F5D" w14:textId="77777777" w:rsidR="00B108B4" w:rsidRPr="00605538" w:rsidRDefault="00B108B4" w:rsidP="00B108B4">
      <w:pPr>
        <w:rPr>
          <w:rFonts w:asciiTheme="minorHAnsi" w:hAnsiTheme="minorHAnsi"/>
          <w:b/>
          <w:sz w:val="28"/>
          <w:szCs w:val="28"/>
        </w:rPr>
      </w:pPr>
      <w:r w:rsidRPr="00605538">
        <w:rPr>
          <w:rFonts w:asciiTheme="minorHAnsi" w:hAnsiTheme="minorHAnsi"/>
          <w:b/>
          <w:sz w:val="28"/>
          <w:szCs w:val="28"/>
        </w:rPr>
        <w:t>Mother’s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5"/>
        <w:gridCol w:w="1173"/>
        <w:gridCol w:w="1530"/>
        <w:gridCol w:w="270"/>
        <w:gridCol w:w="990"/>
        <w:gridCol w:w="3384"/>
      </w:tblGrid>
      <w:tr w:rsidR="006A24EE" w:rsidRPr="003334A2" w14:paraId="08E8D79D" w14:textId="77777777" w:rsidTr="00043613">
        <w:tc>
          <w:tcPr>
            <w:tcW w:w="10872" w:type="dxa"/>
            <w:gridSpan w:val="6"/>
          </w:tcPr>
          <w:p w14:paraId="0E590A32" w14:textId="77777777" w:rsidR="00105E90" w:rsidRPr="003334A2" w:rsidRDefault="006A24EE" w:rsidP="00387F08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 xml:space="preserve">Please enter biological parent’s information below. If there </w:t>
            </w:r>
            <w:r w:rsidR="00387F08" w:rsidRPr="003334A2">
              <w:rPr>
                <w:rFonts w:asciiTheme="minorHAnsi" w:hAnsiTheme="minorHAnsi"/>
                <w:sz w:val="22"/>
                <w:szCs w:val="22"/>
              </w:rPr>
              <w:t>is a reason you do not have bio</w:t>
            </w:r>
            <w:r w:rsidRPr="003334A2">
              <w:rPr>
                <w:rFonts w:asciiTheme="minorHAnsi" w:hAnsiTheme="minorHAnsi"/>
                <w:sz w:val="22"/>
                <w:szCs w:val="22"/>
              </w:rPr>
              <w:t>logical parent information, please check ‘other’</w:t>
            </w:r>
            <w:r w:rsidR="00387F08"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t>and explain.</w:t>
            </w:r>
            <w:r w:rsidR="00387F08" w:rsidRPr="003334A2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4" w:name="Check32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4"/>
            <w:r w:rsidRPr="003334A2">
              <w:rPr>
                <w:rFonts w:asciiTheme="minorHAnsi" w:hAnsiTheme="minorHAnsi"/>
                <w:sz w:val="22"/>
                <w:szCs w:val="22"/>
              </w:rPr>
              <w:t xml:space="preserve"> Other.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6"/>
                  <w:enabled/>
                  <w:calcOnExit w:val="0"/>
                  <w:textInput>
                    <w:default w:val="explain"/>
                  </w:textInput>
                </w:ffData>
              </w:fldChar>
            </w:r>
            <w:bookmarkStart w:id="15" w:name="Text136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explain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5"/>
          </w:p>
        </w:tc>
      </w:tr>
      <w:tr w:rsidR="003334A2" w:rsidRPr="003334A2" w14:paraId="0E97F2C9" w14:textId="77777777" w:rsidTr="003334A2">
        <w:tc>
          <w:tcPr>
            <w:tcW w:w="3525" w:type="dxa"/>
          </w:tcPr>
          <w:p w14:paraId="67A46565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28D2B8D9" w14:textId="77777777" w:rsidR="00B108B4" w:rsidRPr="003334A2" w:rsidRDefault="006A4050" w:rsidP="006A4050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6" w:name="Text35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2703" w:type="dxa"/>
            <w:gridSpan w:val="2"/>
          </w:tcPr>
          <w:p w14:paraId="370A188D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Middle Name</w:t>
            </w:r>
          </w:p>
          <w:p w14:paraId="195CAA26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7" w:name="Text36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4644" w:type="dxa"/>
            <w:gridSpan w:val="3"/>
          </w:tcPr>
          <w:p w14:paraId="12F82DE1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5604BB72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8" w:name="Text37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8"/>
          </w:p>
        </w:tc>
      </w:tr>
      <w:tr w:rsidR="003334A2" w:rsidRPr="003334A2" w14:paraId="50E36409" w14:textId="77777777" w:rsidTr="003334A2">
        <w:tc>
          <w:tcPr>
            <w:tcW w:w="3525" w:type="dxa"/>
          </w:tcPr>
          <w:p w14:paraId="7649D1D9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9" w:name="Check28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9"/>
            <w:r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090460F4" w14:textId="77777777" w:rsidR="00B108B4" w:rsidRPr="003334A2" w:rsidRDefault="003334A2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0" w:name="Text38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973" w:type="dxa"/>
            <w:gridSpan w:val="3"/>
          </w:tcPr>
          <w:p w14:paraId="08083282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 xml:space="preserve">Cell Phone #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1" w:name="Check30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1"/>
            <w:r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D864BBD" w14:textId="77777777" w:rsidR="00B108B4" w:rsidRPr="003334A2" w:rsidRDefault="003334A2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2" w:name="Text39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4374" w:type="dxa"/>
            <w:gridSpan w:val="2"/>
          </w:tcPr>
          <w:p w14:paraId="6414796F" w14:textId="77777777" w:rsidR="00B108B4" w:rsidRPr="003334A2" w:rsidRDefault="00B108B4" w:rsidP="00043613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 xml:space="preserve">Social Security # </w:t>
            </w:r>
            <w:r w:rsidR="006A24EE" w:rsidRPr="003334A2">
              <w:rPr>
                <w:rFonts w:asciiTheme="minorHAnsi" w:hAnsiTheme="minorHAnsi"/>
                <w:i/>
                <w:sz w:val="16"/>
                <w:szCs w:val="16"/>
              </w:rPr>
              <w:t>Required for identification</w:t>
            </w:r>
            <w:r w:rsidR="00387F08" w:rsidRPr="003334A2">
              <w:rPr>
                <w:rFonts w:asciiTheme="minorHAnsi" w:hAnsiTheme="minorHAnsi"/>
                <w:i/>
                <w:sz w:val="16"/>
                <w:szCs w:val="16"/>
              </w:rPr>
              <w:t xml:space="preserve"> and billing</w:t>
            </w:r>
          </w:p>
          <w:p w14:paraId="0083871F" w14:textId="77777777" w:rsidR="00B108B4" w:rsidRPr="003334A2" w:rsidRDefault="003334A2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3" w:name="Text40"/>
            <w:r>
              <w:rPr>
                <w:rFonts w:asciiTheme="minorHAnsi" w:hAnsiTheme="minorHAnsi"/>
                <w:sz w:val="16"/>
                <w:szCs w:val="16"/>
              </w:rPr>
              <w:instrText xml:space="preserve"> FORMTEXT </w:instrText>
            </w:r>
            <w:r>
              <w:rPr>
                <w:rFonts w:asciiTheme="minorHAnsi" w:hAnsiTheme="minorHAnsi"/>
                <w:sz w:val="16"/>
                <w:szCs w:val="16"/>
              </w:rPr>
            </w:r>
            <w:r>
              <w:rPr>
                <w:rFonts w:asciiTheme="minorHAnsi" w:hAnsiTheme="minorHAnsi"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sz w:val="16"/>
                <w:szCs w:val="16"/>
              </w:rPr>
              <w:fldChar w:fldCharType="end"/>
            </w:r>
            <w:bookmarkEnd w:id="23"/>
          </w:p>
        </w:tc>
      </w:tr>
      <w:tr w:rsidR="00F244A8" w:rsidRPr="00605538" w14:paraId="1EC911A1" w14:textId="77777777" w:rsidTr="00F244A8">
        <w:tc>
          <w:tcPr>
            <w:tcW w:w="7488" w:type="dxa"/>
            <w:gridSpan w:val="5"/>
          </w:tcPr>
          <w:p w14:paraId="3E819AD1" w14:textId="77777777" w:rsidR="006A24EE" w:rsidRDefault="006A24EE" w:rsidP="00043613">
            <w:pPr>
              <w:rPr>
                <w:rFonts w:asciiTheme="minorHAnsi" w:hAnsiTheme="minorHAnsi"/>
              </w:rPr>
            </w:pPr>
            <w:r w:rsidRPr="00605538">
              <w:rPr>
                <w:rFonts w:asciiTheme="minorHAnsi" w:hAnsiTheme="minorHAnsi"/>
              </w:rPr>
              <w:t>Home Address</w:t>
            </w:r>
          </w:p>
          <w:p w14:paraId="0D1D184C" w14:textId="77777777" w:rsidR="006A24EE" w:rsidRPr="00605538" w:rsidRDefault="006A24EE" w:rsidP="000436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24" w:name="Text41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3384" w:type="dxa"/>
          </w:tcPr>
          <w:p w14:paraId="3039E351" w14:textId="77777777" w:rsidR="006A24EE" w:rsidRDefault="006A24EE" w:rsidP="000436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Personal Email</w:t>
            </w:r>
            <w:r w:rsidR="00387F08">
              <w:rPr>
                <w:rFonts w:asciiTheme="minorHAnsi" w:hAnsiTheme="minorHAnsi"/>
              </w:rPr>
              <w:t xml:space="preserve"> </w:t>
            </w:r>
            <w:r w:rsidR="00387F08">
              <w:rPr>
                <w:rFonts w:asciiTheme="minorHAnsi" w:hAnsiTheme="minorHAnsi"/>
              </w:rPr>
              <w:fldChar w:fldCharType="begin">
                <w:ffData>
                  <w:name w:val="Check3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5" w:name="Check33"/>
            <w:r w:rsidR="00387F08"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 w:rsidR="00387F08">
              <w:rPr>
                <w:rFonts w:asciiTheme="minorHAnsi" w:hAnsiTheme="minorHAnsi"/>
              </w:rPr>
              <w:fldChar w:fldCharType="end"/>
            </w:r>
            <w:bookmarkEnd w:id="25"/>
            <w:r w:rsidR="00387F08">
              <w:rPr>
                <w:rFonts w:asciiTheme="minorHAnsi" w:hAnsiTheme="minorHAnsi"/>
              </w:rPr>
              <w:t xml:space="preserve"> </w:t>
            </w:r>
            <w:r w:rsidR="00387F08" w:rsidRPr="00387F08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7D26DBF" w14:textId="77777777" w:rsidR="006A24EE" w:rsidRPr="006A24EE" w:rsidRDefault="006A24EE" w:rsidP="000436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35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26" w:name="Text13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6"/>
          </w:p>
        </w:tc>
      </w:tr>
      <w:tr w:rsidR="00F244A8" w:rsidRPr="00971CD0" w14:paraId="7B912AC7" w14:textId="77777777" w:rsidTr="00F244A8">
        <w:tc>
          <w:tcPr>
            <w:tcW w:w="4698" w:type="dxa"/>
            <w:gridSpan w:val="2"/>
          </w:tcPr>
          <w:p w14:paraId="22B60DC7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3D3B5F4A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27" w:name="Text42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2790" w:type="dxa"/>
            <w:gridSpan w:val="3"/>
          </w:tcPr>
          <w:p w14:paraId="29C3651D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480ACB19" w14:textId="77777777" w:rsidR="00B108B4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28" w:name="Text43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3384" w:type="dxa"/>
          </w:tcPr>
          <w:p w14:paraId="611E5572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</w:t>
            </w:r>
          </w:p>
          <w:p w14:paraId="63C0EEAC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9" w:name="Text44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9"/>
          </w:p>
        </w:tc>
      </w:tr>
      <w:tr w:rsidR="00F244A8" w:rsidRPr="00971CD0" w14:paraId="0B584A22" w14:textId="77777777" w:rsidTr="00F244A8">
        <w:tc>
          <w:tcPr>
            <w:tcW w:w="4698" w:type="dxa"/>
            <w:gridSpan w:val="2"/>
          </w:tcPr>
          <w:p w14:paraId="0B22FC86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Employer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0" w:name="Check29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0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583E4744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31" w:name="Text45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2790" w:type="dxa"/>
            <w:gridSpan w:val="3"/>
          </w:tcPr>
          <w:p w14:paraId="6840EA72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#1</w:t>
            </w:r>
          </w:p>
          <w:p w14:paraId="1D6F0317" w14:textId="77777777" w:rsidR="00B108B4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2" w:name="Text46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3384" w:type="dxa"/>
          </w:tcPr>
          <w:p w14:paraId="46D63D81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#2</w:t>
            </w:r>
          </w:p>
          <w:p w14:paraId="240267E4" w14:textId="77777777" w:rsidR="00B108B4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3" w:name="Text47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3"/>
          </w:p>
        </w:tc>
      </w:tr>
      <w:tr w:rsidR="00F244A8" w:rsidRPr="00971CD0" w14:paraId="6579B0F5" w14:textId="77777777" w:rsidTr="00F244A8">
        <w:tc>
          <w:tcPr>
            <w:tcW w:w="3525" w:type="dxa"/>
          </w:tcPr>
          <w:p w14:paraId="5520A596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E-Mail</w:t>
            </w:r>
            <w:r w:rsidR="006A24EE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A24EE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4" w:name="Check31"/>
            <w:r w:rsidR="006A24EE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A24EE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4"/>
            <w:r w:rsidR="006A24EE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A24EE" w:rsidRPr="00971CD0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607D3DE9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35" w:name="Text48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5"/>
          </w:p>
        </w:tc>
        <w:tc>
          <w:tcPr>
            <w:tcW w:w="3963" w:type="dxa"/>
            <w:gridSpan w:val="4"/>
          </w:tcPr>
          <w:p w14:paraId="3FBD0C5B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Position</w:t>
            </w:r>
          </w:p>
          <w:p w14:paraId="528FCA70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36" w:name="Text49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3384" w:type="dxa"/>
          </w:tcPr>
          <w:p w14:paraId="7155FA2F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Usual Work Hours</w:t>
            </w:r>
          </w:p>
          <w:p w14:paraId="0A6BD291" w14:textId="77777777" w:rsidR="00B108B4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7" w:name="Text50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7"/>
          </w:p>
        </w:tc>
      </w:tr>
    </w:tbl>
    <w:p w14:paraId="08868E42" w14:textId="77777777" w:rsidR="00B108B4" w:rsidRPr="00605538" w:rsidRDefault="00B108B4" w:rsidP="00B108B4">
      <w:pPr>
        <w:jc w:val="center"/>
        <w:rPr>
          <w:rFonts w:asciiTheme="minorHAnsi" w:hAnsiTheme="minorHAnsi"/>
          <w:b/>
        </w:rPr>
      </w:pPr>
    </w:p>
    <w:p w14:paraId="2D0C38FE" w14:textId="77777777" w:rsidR="00B108B4" w:rsidRDefault="00B108B4" w:rsidP="00CD320B">
      <w:pPr>
        <w:rPr>
          <w:rFonts w:asciiTheme="minorHAnsi" w:hAnsiTheme="minorHAnsi"/>
          <w:b/>
          <w:sz w:val="16"/>
          <w:szCs w:val="16"/>
        </w:rPr>
      </w:pPr>
    </w:p>
    <w:p w14:paraId="48F338E5" w14:textId="77777777" w:rsidR="00F244A8" w:rsidRDefault="00F244A8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br w:type="page"/>
      </w:r>
    </w:p>
    <w:p w14:paraId="35DA941D" w14:textId="77777777" w:rsidR="00B108B4" w:rsidRPr="00CD320B" w:rsidRDefault="00B108B4" w:rsidP="00CD320B">
      <w:pPr>
        <w:rPr>
          <w:rFonts w:asciiTheme="minorHAnsi" w:hAnsiTheme="minorHAnsi"/>
          <w:b/>
          <w:sz w:val="16"/>
          <w:szCs w:val="16"/>
        </w:rPr>
      </w:pPr>
    </w:p>
    <w:p w14:paraId="1D70FE18" w14:textId="77777777" w:rsidR="006A4050" w:rsidRPr="00605538" w:rsidRDefault="00DD1F7A" w:rsidP="006A4050">
      <w:pPr>
        <w:rPr>
          <w:rFonts w:asciiTheme="minorHAnsi" w:hAnsiTheme="minorHAnsi"/>
          <w:b/>
          <w:sz w:val="28"/>
          <w:szCs w:val="28"/>
        </w:rPr>
      </w:pPr>
      <w:r w:rsidRPr="00605538">
        <w:rPr>
          <w:rFonts w:asciiTheme="minorHAnsi" w:hAnsiTheme="minorHAnsi"/>
          <w:b/>
          <w:sz w:val="28"/>
          <w:szCs w:val="28"/>
        </w:rPr>
        <w:t>Father’s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5"/>
        <w:gridCol w:w="1173"/>
        <w:gridCol w:w="990"/>
        <w:gridCol w:w="828"/>
        <w:gridCol w:w="972"/>
        <w:gridCol w:w="3384"/>
      </w:tblGrid>
      <w:tr w:rsidR="006A4050" w:rsidRPr="00605538" w14:paraId="695F78FC" w14:textId="77777777" w:rsidTr="00043613">
        <w:tc>
          <w:tcPr>
            <w:tcW w:w="10872" w:type="dxa"/>
            <w:gridSpan w:val="6"/>
          </w:tcPr>
          <w:p w14:paraId="12D0A53B" w14:textId="77777777" w:rsidR="00105E90" w:rsidRPr="00971CD0" w:rsidRDefault="006A4050" w:rsidP="00971CD0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Please enter biological parent’s information below. If there is a reason you do not have biological parent information, please check ‘other’ and explain.  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Other.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6"/>
                  <w:enabled/>
                  <w:calcOnExit w:val="0"/>
                  <w:textInput>
                    <w:default w:val="explain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explain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971CD0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71CD0" w:rsidRPr="00971CD0" w14:paraId="4C1EE685" w14:textId="77777777" w:rsidTr="00971CD0">
        <w:tc>
          <w:tcPr>
            <w:tcW w:w="3525" w:type="dxa"/>
          </w:tcPr>
          <w:p w14:paraId="0EB1505D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4364BA14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163" w:type="dxa"/>
            <w:gridSpan w:val="2"/>
          </w:tcPr>
          <w:p w14:paraId="0A43773F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Middle Name</w:t>
            </w:r>
          </w:p>
          <w:p w14:paraId="59426787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5184" w:type="dxa"/>
            <w:gridSpan w:val="3"/>
          </w:tcPr>
          <w:p w14:paraId="638A965C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56B72BF9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A4050" w:rsidRPr="00971CD0" w14:paraId="4B0F350E" w14:textId="77777777" w:rsidTr="00971CD0">
        <w:tc>
          <w:tcPr>
            <w:tcW w:w="3525" w:type="dxa"/>
          </w:tcPr>
          <w:p w14:paraId="587E47D8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7F9706E7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91" w:type="dxa"/>
            <w:gridSpan w:val="3"/>
          </w:tcPr>
          <w:p w14:paraId="5FF0B929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Cell Phone #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0FC53CE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4356" w:type="dxa"/>
            <w:gridSpan w:val="2"/>
          </w:tcPr>
          <w:p w14:paraId="5B27CD9E" w14:textId="77777777" w:rsidR="006A4050" w:rsidRPr="00971CD0" w:rsidRDefault="006A4050" w:rsidP="00043613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Social Security #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Required for identification and billing</w:t>
            </w:r>
          </w:p>
          <w:p w14:paraId="210800B0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105E90" w:rsidRPr="00971CD0" w14:paraId="03FA1F22" w14:textId="77777777" w:rsidTr="00105E90">
        <w:tc>
          <w:tcPr>
            <w:tcW w:w="7488" w:type="dxa"/>
            <w:gridSpan w:val="5"/>
          </w:tcPr>
          <w:p w14:paraId="2173411D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Home Address</w:t>
            </w:r>
          </w:p>
          <w:p w14:paraId="5D95C602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55DA17B6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Personal Email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2ACC8AEB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5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F244A8" w:rsidRPr="00971CD0" w14:paraId="0FDB0373" w14:textId="77777777" w:rsidTr="00F244A8">
        <w:tc>
          <w:tcPr>
            <w:tcW w:w="4698" w:type="dxa"/>
            <w:gridSpan w:val="2"/>
          </w:tcPr>
          <w:p w14:paraId="2D8912F3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7EA8C592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790" w:type="dxa"/>
            <w:gridSpan w:val="3"/>
          </w:tcPr>
          <w:p w14:paraId="2BB07551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2B9160E5" w14:textId="77777777" w:rsidR="006A4050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033EFB13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</w:t>
            </w:r>
          </w:p>
          <w:p w14:paraId="2232BF20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F244A8" w:rsidRPr="00971CD0" w14:paraId="7DCCC5BC" w14:textId="77777777" w:rsidTr="00F244A8">
        <w:tc>
          <w:tcPr>
            <w:tcW w:w="4698" w:type="dxa"/>
            <w:gridSpan w:val="2"/>
          </w:tcPr>
          <w:p w14:paraId="60200E92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Employer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48DBCEEE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790" w:type="dxa"/>
            <w:gridSpan w:val="3"/>
          </w:tcPr>
          <w:p w14:paraId="339E5CC6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#1</w:t>
            </w:r>
          </w:p>
          <w:p w14:paraId="5D59E960" w14:textId="77777777" w:rsidR="006A4050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5D5AF2B9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#2</w:t>
            </w:r>
          </w:p>
          <w:p w14:paraId="051E7DCD" w14:textId="77777777" w:rsidR="006A4050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F244A8" w:rsidRPr="00971CD0" w14:paraId="08ECC5DC" w14:textId="77777777" w:rsidTr="00F244A8">
        <w:tc>
          <w:tcPr>
            <w:tcW w:w="3525" w:type="dxa"/>
          </w:tcPr>
          <w:p w14:paraId="33CABA34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Work E-Mail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03562EF1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963" w:type="dxa"/>
            <w:gridSpan w:val="4"/>
          </w:tcPr>
          <w:p w14:paraId="1C53830F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Position</w:t>
            </w:r>
          </w:p>
          <w:p w14:paraId="4AD79012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4ABED02A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Usual Work Hours</w:t>
            </w:r>
          </w:p>
          <w:p w14:paraId="1544BBFE" w14:textId="77777777" w:rsidR="006A4050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7E6F4071" w14:textId="77777777" w:rsidR="00401B53" w:rsidRPr="005624C3" w:rsidRDefault="00401B53" w:rsidP="00B940FC">
      <w:pPr>
        <w:rPr>
          <w:rFonts w:asciiTheme="minorHAnsi" w:hAnsiTheme="minorHAnsi"/>
          <w:b/>
          <w:sz w:val="32"/>
          <w:szCs w:val="32"/>
        </w:rPr>
      </w:pPr>
    </w:p>
    <w:p w14:paraId="0D081FBF" w14:textId="77777777" w:rsidR="00401B53" w:rsidRPr="00605538" w:rsidRDefault="00401B53" w:rsidP="00401B5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2"/>
      </w:tblGrid>
      <w:tr w:rsidR="00401B53" w:rsidRPr="00605538" w14:paraId="4D5099DC" w14:textId="77777777" w:rsidTr="00971CD0">
        <w:tc>
          <w:tcPr>
            <w:tcW w:w="10872" w:type="dxa"/>
          </w:tcPr>
          <w:p w14:paraId="0BB69D0F" w14:textId="77777777" w:rsidR="00105E90" w:rsidRPr="00105E90" w:rsidRDefault="00105E90" w:rsidP="00401B5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7B4048A" w14:textId="77777777" w:rsidR="00401B53" w:rsidRPr="00971CD0" w:rsidRDefault="00401B53" w:rsidP="00401B5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Invoices should be sent to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8" w:name="Check34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8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Father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9" w:name="Check35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9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Mother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40" w:name="Check36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0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Both</w:t>
            </w:r>
          </w:p>
          <w:p w14:paraId="501F15E5" w14:textId="77777777" w:rsidR="00401B53" w:rsidRDefault="00401B53" w:rsidP="00401B53">
            <w:pPr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401B53">
              <w:rPr>
                <w:rFonts w:asciiTheme="minorHAnsi" w:hAnsiTheme="minorHAnsi"/>
                <w:b/>
                <w:i/>
                <w:sz w:val="16"/>
                <w:szCs w:val="16"/>
              </w:rPr>
              <w:t>Additional costs may apply if cost is to be split between parents</w:t>
            </w:r>
          </w:p>
          <w:p w14:paraId="5397E475" w14:textId="77777777" w:rsidR="00105E90" w:rsidRPr="00105E90" w:rsidRDefault="00105E90" w:rsidP="00401B53">
            <w:pPr>
              <w:rPr>
                <w:rFonts w:asciiTheme="minorHAnsi" w:hAnsiTheme="minorHAnsi"/>
                <w:b/>
                <w:i/>
                <w:sz w:val="10"/>
                <w:szCs w:val="10"/>
              </w:rPr>
            </w:pPr>
          </w:p>
          <w:p w14:paraId="0524366C" w14:textId="77777777" w:rsidR="00401B53" w:rsidRDefault="00105E90" w:rsidP="00401B53">
            <w:pPr>
              <w:rPr>
                <w:rFonts w:asciiTheme="minorHAnsi" w:hAnsiTheme="minorHAnsi"/>
              </w:rPr>
            </w:pPr>
            <w:r w:rsidRPr="00105E90">
              <w:rPr>
                <w:rFonts w:asciiTheme="minorHAnsi" w:hAnsiTheme="minorHAnsi"/>
              </w:rPr>
              <w:fldChar w:fldCharType="begin">
                <w:ffData>
                  <w:name w:val="Text139"/>
                  <w:enabled/>
                  <w:calcOnExit w:val="0"/>
                  <w:textInput>
                    <w:maxLength w:val="3"/>
                    <w:format w:val="UPPERCASE"/>
                  </w:textInput>
                </w:ffData>
              </w:fldChar>
            </w:r>
            <w:bookmarkStart w:id="41" w:name="Text139"/>
            <w:r w:rsidRPr="00105E90">
              <w:rPr>
                <w:rFonts w:asciiTheme="minorHAnsi" w:hAnsiTheme="minorHAnsi"/>
              </w:rPr>
              <w:instrText xml:space="preserve"> FORMTEXT </w:instrText>
            </w:r>
            <w:r w:rsidRPr="00105E90">
              <w:rPr>
                <w:rFonts w:asciiTheme="minorHAnsi" w:hAnsiTheme="minorHAnsi"/>
              </w:rPr>
            </w:r>
            <w:r w:rsidRPr="00105E90">
              <w:rPr>
                <w:rFonts w:asciiTheme="minorHAnsi" w:hAnsiTheme="minorHAnsi"/>
              </w:rPr>
              <w:fldChar w:fldCharType="separate"/>
            </w:r>
            <w:r w:rsidRPr="00105E90">
              <w:rPr>
                <w:rFonts w:asciiTheme="minorHAnsi" w:hAnsiTheme="minorHAnsi"/>
                <w:noProof/>
              </w:rPr>
              <w:t> </w:t>
            </w:r>
            <w:r w:rsidRPr="00105E90">
              <w:rPr>
                <w:rFonts w:asciiTheme="minorHAnsi" w:hAnsiTheme="minorHAnsi"/>
                <w:noProof/>
              </w:rPr>
              <w:t> </w:t>
            </w:r>
            <w:r w:rsidRPr="00105E90">
              <w:rPr>
                <w:rFonts w:asciiTheme="minorHAnsi" w:hAnsiTheme="minorHAnsi"/>
                <w:noProof/>
              </w:rPr>
              <w:t> </w:t>
            </w:r>
            <w:r w:rsidRPr="00105E90">
              <w:rPr>
                <w:rFonts w:asciiTheme="minorHAnsi" w:hAnsiTheme="minorHAnsi"/>
              </w:rPr>
              <w:fldChar w:fldCharType="end"/>
            </w:r>
            <w:bookmarkEnd w:id="41"/>
            <w:r w:rsidRPr="00105E90">
              <w:rPr>
                <w:rFonts w:asciiTheme="minorHAnsi" w:hAnsiTheme="minorHAnsi"/>
              </w:rPr>
              <w:t xml:space="preserve"> </w:t>
            </w:r>
            <w:r w:rsidR="00971CD0">
              <w:rPr>
                <w:rFonts w:asciiTheme="minorHAnsi" w:hAnsiTheme="minorHAnsi"/>
                <w:i/>
                <w:sz w:val="16"/>
                <w:szCs w:val="16"/>
              </w:rPr>
              <w:t>(parent</w:t>
            </w:r>
            <w:r w:rsidRPr="00105E90">
              <w:rPr>
                <w:rFonts w:asciiTheme="minorHAnsi" w:hAnsiTheme="minorHAnsi"/>
                <w:i/>
                <w:sz w:val="16"/>
                <w:szCs w:val="16"/>
              </w:rPr>
              <w:t xml:space="preserve"> initial)</w:t>
            </w:r>
            <w:r>
              <w:rPr>
                <w:rFonts w:asciiTheme="minorHAnsi" w:hAnsiTheme="minorHAnsi"/>
              </w:rPr>
              <w:t xml:space="preserve"> “</w:t>
            </w:r>
            <w:r w:rsidRPr="00971CD0">
              <w:rPr>
                <w:rFonts w:asciiTheme="minorHAnsi" w:hAnsiTheme="minorHAnsi"/>
                <w:sz w:val="22"/>
                <w:szCs w:val="22"/>
              </w:rPr>
              <w:t>I have read and understand the Fee Payment Schedule in the Parent Handbook.  I agree to make regularily scheduled payments or my child may be dismissed from the program.”</w:t>
            </w:r>
          </w:p>
          <w:p w14:paraId="59487F83" w14:textId="77777777" w:rsidR="00105E90" w:rsidRPr="00105E90" w:rsidRDefault="00105E90" w:rsidP="00401B53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14:paraId="282B5B86" w14:textId="77777777" w:rsidR="00DD1F7A" w:rsidRPr="005624C3" w:rsidRDefault="00DD1F7A" w:rsidP="00B940FC">
      <w:pPr>
        <w:rPr>
          <w:rFonts w:asciiTheme="minorHAnsi" w:hAnsiTheme="minorHAnsi"/>
          <w:b/>
          <w:sz w:val="32"/>
          <w:szCs w:val="32"/>
        </w:rPr>
      </w:pPr>
    </w:p>
    <w:p w14:paraId="2262EBEA" w14:textId="77777777" w:rsidR="00DD1F7A" w:rsidRPr="00605538" w:rsidRDefault="00046FDD" w:rsidP="00D26733">
      <w:pPr>
        <w:rPr>
          <w:rFonts w:asciiTheme="minorHAnsi" w:hAnsiTheme="minorHAnsi"/>
          <w:b/>
        </w:rPr>
      </w:pPr>
      <w:r w:rsidRPr="00605538">
        <w:rPr>
          <w:rFonts w:asciiTheme="minorHAnsi" w:hAnsiTheme="minorHAnsi"/>
          <w:b/>
        </w:rPr>
        <w:t>Doctor’s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612"/>
        <w:gridCol w:w="3630"/>
      </w:tblGrid>
      <w:tr w:rsidR="00046FDD" w:rsidRPr="00971CD0" w14:paraId="67260FE2" w14:textId="77777777" w:rsidTr="00F244A8">
        <w:tc>
          <w:tcPr>
            <w:tcW w:w="3630" w:type="dxa"/>
          </w:tcPr>
          <w:p w14:paraId="48012761" w14:textId="77777777" w:rsidR="00046FDD" w:rsidRPr="00971CD0" w:rsidRDefault="00046FDD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Child’s Physician</w:t>
            </w:r>
          </w:p>
          <w:p w14:paraId="6F5096FE" w14:textId="77777777" w:rsidR="00243656" w:rsidRPr="00971CD0" w:rsidRDefault="002A5B90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2" w:name="Text51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3612" w:type="dxa"/>
          </w:tcPr>
          <w:p w14:paraId="01BD778D" w14:textId="77777777" w:rsidR="00046FDD" w:rsidRPr="00971CD0" w:rsidRDefault="00105E90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Phone #</w:t>
            </w:r>
          </w:p>
          <w:p w14:paraId="5CA017A4" w14:textId="77777777" w:rsidR="00995CAE" w:rsidRPr="00971CD0" w:rsidRDefault="00971CD0" w:rsidP="001C7B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3" w:name="Text52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3630" w:type="dxa"/>
          </w:tcPr>
          <w:p w14:paraId="04B7C9FF" w14:textId="77777777" w:rsidR="00046FDD" w:rsidRPr="00971CD0" w:rsidRDefault="00105E90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Preferred Hospital</w:t>
            </w:r>
          </w:p>
          <w:p w14:paraId="19CCF6D5" w14:textId="77777777" w:rsidR="00995CAE" w:rsidRPr="00971CD0" w:rsidRDefault="00105E90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4" w:name="Text53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4"/>
          </w:p>
        </w:tc>
      </w:tr>
      <w:tr w:rsidR="00F244A8" w:rsidRPr="00971CD0" w14:paraId="79AED761" w14:textId="77777777" w:rsidTr="00043613">
        <w:tc>
          <w:tcPr>
            <w:tcW w:w="10872" w:type="dxa"/>
            <w:gridSpan w:val="3"/>
          </w:tcPr>
          <w:p w14:paraId="3A3C4E62" w14:textId="77777777" w:rsidR="00F244A8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Address</w:t>
            </w:r>
          </w:p>
          <w:p w14:paraId="3697D40D" w14:textId="77777777" w:rsidR="00F244A8" w:rsidRPr="00971CD0" w:rsidRDefault="00F244A8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5" w:name="Text54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5"/>
          </w:p>
        </w:tc>
      </w:tr>
      <w:tr w:rsidR="00105E90" w:rsidRPr="00971CD0" w14:paraId="16A233F2" w14:textId="77777777" w:rsidTr="00F244A8">
        <w:tc>
          <w:tcPr>
            <w:tcW w:w="3630" w:type="dxa"/>
          </w:tcPr>
          <w:p w14:paraId="43898A37" w14:textId="77777777" w:rsidR="00105E90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0E884211" w14:textId="77777777" w:rsidR="00F244A8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0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6" w:name="Text140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6"/>
          </w:p>
        </w:tc>
        <w:tc>
          <w:tcPr>
            <w:tcW w:w="3612" w:type="dxa"/>
          </w:tcPr>
          <w:p w14:paraId="1C5B30BD" w14:textId="77777777" w:rsidR="00105E90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71697CBA" w14:textId="77777777" w:rsidR="00F244A8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47" w:name="Text141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3630" w:type="dxa"/>
          </w:tcPr>
          <w:p w14:paraId="76E2E301" w14:textId="77777777" w:rsidR="00105E90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 Code</w:t>
            </w:r>
          </w:p>
          <w:p w14:paraId="792B8BE1" w14:textId="77777777" w:rsidR="00F244A8" w:rsidRPr="00971CD0" w:rsidRDefault="00971CD0" w:rsidP="00D2673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8" w:name="Text142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8"/>
          </w:p>
        </w:tc>
      </w:tr>
    </w:tbl>
    <w:p w14:paraId="67AF9278" w14:textId="77777777" w:rsidR="00046FDD" w:rsidRPr="005624C3" w:rsidRDefault="00046FDD" w:rsidP="007D0B49">
      <w:pPr>
        <w:rPr>
          <w:rFonts w:asciiTheme="minorHAnsi" w:hAnsiTheme="minorHAnsi"/>
          <w:b/>
          <w:sz w:val="32"/>
          <w:szCs w:val="32"/>
        </w:rPr>
      </w:pPr>
    </w:p>
    <w:p w14:paraId="5592F157" w14:textId="77777777" w:rsidR="00DD1F7A" w:rsidRPr="00605538" w:rsidRDefault="00243656" w:rsidP="00D26733">
      <w:pPr>
        <w:rPr>
          <w:rFonts w:asciiTheme="minorHAnsi" w:hAnsiTheme="minorHAnsi"/>
          <w:b/>
        </w:rPr>
      </w:pPr>
      <w:r w:rsidRPr="00605538">
        <w:rPr>
          <w:rFonts w:asciiTheme="minorHAnsi" w:hAnsiTheme="minorHAnsi"/>
          <w:b/>
        </w:rPr>
        <w:t>Emergency Contact (Non- Parent)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3612"/>
        <w:gridCol w:w="3648"/>
      </w:tblGrid>
      <w:tr w:rsidR="00243656" w:rsidRPr="00971CD0" w14:paraId="3CAE2228" w14:textId="77777777" w:rsidTr="00F244A8">
        <w:tc>
          <w:tcPr>
            <w:tcW w:w="3612" w:type="dxa"/>
          </w:tcPr>
          <w:p w14:paraId="01417817" w14:textId="77777777" w:rsidR="00243656" w:rsidRPr="00971CD0" w:rsidRDefault="00243656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47A8C9E5" w14:textId="77777777" w:rsidR="00243656" w:rsidRPr="00971CD0" w:rsidRDefault="002A5B90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9" w:name="Text57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3612" w:type="dxa"/>
          </w:tcPr>
          <w:p w14:paraId="3156313B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52AB7DF9" w14:textId="77777777" w:rsidR="00995CAE" w:rsidRPr="00971CD0" w:rsidRDefault="0098422C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0" w:name="Text58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3648" w:type="dxa"/>
          </w:tcPr>
          <w:p w14:paraId="180C959F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Relationship</w:t>
            </w:r>
          </w:p>
          <w:p w14:paraId="35D4B846" w14:textId="77777777" w:rsidR="00995CAE" w:rsidRPr="00971CD0" w:rsidRDefault="0098422C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1" w:name="Text59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1"/>
          </w:p>
        </w:tc>
      </w:tr>
      <w:tr w:rsidR="00F244A8" w:rsidRPr="00971CD0" w14:paraId="01DAD244" w14:textId="77777777" w:rsidTr="00F244A8">
        <w:tc>
          <w:tcPr>
            <w:tcW w:w="3612" w:type="dxa"/>
          </w:tcPr>
          <w:p w14:paraId="7F61325E" w14:textId="77777777" w:rsidR="00F244A8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52" w:name="Check37"/>
            <w:r w:rsidR="00C70E84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2"/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4ED6382F" w14:textId="77777777" w:rsidR="00F244A8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612" w:type="dxa"/>
          </w:tcPr>
          <w:p w14:paraId="0B363C9E" w14:textId="77777777" w:rsidR="00F244A8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AC02F33" w14:textId="77777777" w:rsidR="00F244A8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648" w:type="dxa"/>
          </w:tcPr>
          <w:p w14:paraId="79DF7B09" w14:textId="77777777" w:rsidR="00F244A8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Cell Phone #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0D7FFB5D" w14:textId="77777777" w:rsidR="00F244A8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43656" w:rsidRPr="00971CD0" w14:paraId="44F0C5E9" w14:textId="77777777" w:rsidTr="00F244A8">
        <w:tc>
          <w:tcPr>
            <w:tcW w:w="10872" w:type="dxa"/>
            <w:gridSpan w:val="3"/>
          </w:tcPr>
          <w:p w14:paraId="42C12603" w14:textId="77777777" w:rsidR="00243656" w:rsidRPr="00971CD0" w:rsidRDefault="00243656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Address</w:t>
            </w:r>
          </w:p>
          <w:p w14:paraId="06DC1A7C" w14:textId="77777777" w:rsidR="00243656" w:rsidRPr="00971CD0" w:rsidRDefault="005668CA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3" w:name="Text61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3"/>
          </w:p>
        </w:tc>
      </w:tr>
      <w:tr w:rsidR="00243656" w:rsidRPr="00971CD0" w14:paraId="158D80B6" w14:textId="77777777" w:rsidTr="00F244A8">
        <w:tc>
          <w:tcPr>
            <w:tcW w:w="3612" w:type="dxa"/>
          </w:tcPr>
          <w:p w14:paraId="63E564B1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7254CD76" w14:textId="77777777" w:rsidR="00243656" w:rsidRPr="00971CD0" w:rsidRDefault="00995CAE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4" w:name="Text62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3612" w:type="dxa"/>
          </w:tcPr>
          <w:p w14:paraId="3A5B2F0A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5728602F" w14:textId="77777777" w:rsidR="00995CAE" w:rsidRPr="00971CD0" w:rsidRDefault="00C70E84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55" w:name="Text63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3648" w:type="dxa"/>
          </w:tcPr>
          <w:p w14:paraId="42FEC4D7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 Code</w:t>
            </w:r>
          </w:p>
          <w:p w14:paraId="42D236CF" w14:textId="77777777" w:rsidR="00995CAE" w:rsidRPr="00971CD0" w:rsidRDefault="00971CD0" w:rsidP="001C7B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6" w:name="Text64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6"/>
          </w:p>
        </w:tc>
      </w:tr>
    </w:tbl>
    <w:p w14:paraId="708F93F7" w14:textId="77777777" w:rsidR="00C70E84" w:rsidRDefault="00C70E84" w:rsidP="00C70E84">
      <w:pPr>
        <w:rPr>
          <w:rFonts w:asciiTheme="minorHAnsi" w:hAnsiTheme="minorHAnsi"/>
          <w:b/>
          <w:sz w:val="16"/>
          <w:szCs w:val="16"/>
        </w:rPr>
      </w:pPr>
    </w:p>
    <w:p w14:paraId="4F2C605E" w14:textId="77777777" w:rsidR="0088111B" w:rsidRDefault="0088111B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br w:type="page"/>
      </w:r>
    </w:p>
    <w:p w14:paraId="7479D6E1" w14:textId="77777777" w:rsidR="0088111B" w:rsidRPr="007D0B49" w:rsidRDefault="0088111B" w:rsidP="00C70E84">
      <w:pPr>
        <w:rPr>
          <w:rFonts w:asciiTheme="minorHAnsi" w:hAnsiTheme="minorHAnsi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4056"/>
        <w:gridCol w:w="3204"/>
      </w:tblGrid>
      <w:tr w:rsidR="005624C3" w:rsidRPr="00C70E84" w14:paraId="7817B19B" w14:textId="77777777" w:rsidTr="005624C3">
        <w:tc>
          <w:tcPr>
            <w:tcW w:w="108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562B0" w14:textId="77777777" w:rsidR="005624C3" w:rsidRPr="005624C3" w:rsidRDefault="005624C3" w:rsidP="005624C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School Information</w:t>
            </w:r>
          </w:p>
        </w:tc>
      </w:tr>
      <w:tr w:rsidR="005624C3" w:rsidRPr="00C70E84" w14:paraId="4E395810" w14:textId="77777777" w:rsidTr="005624C3"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585F0" w14:textId="77777777" w:rsidR="005624C3" w:rsidRDefault="005624C3" w:rsidP="00C70E8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2EF02C85" w14:textId="77777777" w:rsidR="005624C3" w:rsidRPr="00C70E84" w:rsidRDefault="005624C3" w:rsidP="0004361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4EE8A61C" w14:textId="77777777" w:rsidR="005624C3" w:rsidRPr="00C70E84" w:rsidRDefault="005624C3" w:rsidP="00043613">
            <w:pPr>
              <w:rPr>
                <w:rFonts w:asciiTheme="minorHAnsi" w:hAnsiTheme="minorHAnsi"/>
                <w:b/>
              </w:rPr>
            </w:pPr>
          </w:p>
        </w:tc>
      </w:tr>
      <w:tr w:rsidR="00C70E84" w:rsidRPr="00C70E84" w14:paraId="6DE8208D" w14:textId="77777777" w:rsidTr="005624C3"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F43A21" w14:textId="77777777" w:rsidR="00C70E84" w:rsidRPr="00C70E84" w:rsidRDefault="005624C3" w:rsidP="00C70E8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School</w:t>
            </w:r>
          </w:p>
        </w:tc>
        <w:tc>
          <w:tcPr>
            <w:tcW w:w="40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6AF13" w14:textId="77777777" w:rsidR="00C70E84" w:rsidRPr="00C70E84" w:rsidRDefault="00C70E84" w:rsidP="0004361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70E84">
              <w:rPr>
                <w:rFonts w:asciiTheme="minorHAnsi" w:hAnsi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73063" w14:textId="77777777" w:rsidR="00C70E84" w:rsidRPr="00C70E84" w:rsidRDefault="00C70E84" w:rsidP="0004361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70E84">
              <w:rPr>
                <w:rFonts w:asciiTheme="minorHAnsi" w:hAnsiTheme="minorHAnsi"/>
                <w:b/>
                <w:sz w:val="24"/>
                <w:szCs w:val="24"/>
              </w:rPr>
              <w:t>Phone #</w:t>
            </w:r>
          </w:p>
        </w:tc>
      </w:tr>
      <w:tr w:rsidR="00B940FC" w:rsidRPr="003849CF" w14:paraId="32AD7170" w14:textId="77777777" w:rsidTr="00B940FC">
        <w:tc>
          <w:tcPr>
            <w:tcW w:w="3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5B236" w14:textId="77777777" w:rsidR="00C70E84" w:rsidRPr="003849CF" w:rsidRDefault="00C70E84" w:rsidP="003849CF">
            <w:pPr>
              <w:rPr>
                <w:rFonts w:asciiTheme="minorHAnsi" w:hAnsiTheme="minorHAnsi"/>
                <w:sz w:val="24"/>
                <w:szCs w:val="24"/>
              </w:rPr>
            </w:pPr>
            <w:r w:rsidRPr="003849CF">
              <w:rPr>
                <w:rFonts w:asciiTheme="minorHAnsi" w:hAnsiTheme="minorHAnsi"/>
                <w:sz w:val="24"/>
                <w:szCs w:val="24"/>
              </w:rPr>
              <w:t>Farragut Primary School</w:t>
            </w:r>
          </w:p>
        </w:tc>
        <w:tc>
          <w:tcPr>
            <w:tcW w:w="4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2BE87" w14:textId="77777777" w:rsidR="00C70E84" w:rsidRPr="003849CF" w:rsidRDefault="00C70E84" w:rsidP="003849C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49CF">
              <w:rPr>
                <w:rFonts w:asciiTheme="minorHAnsi" w:hAnsiTheme="minorHAnsi"/>
                <w:sz w:val="24"/>
                <w:szCs w:val="24"/>
              </w:rPr>
              <w:t>509 N. Campbell Station Rd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3ECBA" w14:textId="77777777" w:rsidR="00C70E84" w:rsidRPr="003849CF" w:rsidRDefault="00C70E84" w:rsidP="003849C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49CF">
              <w:rPr>
                <w:rFonts w:asciiTheme="minorHAnsi" w:hAnsiTheme="minorHAnsi"/>
                <w:sz w:val="24"/>
                <w:szCs w:val="24"/>
              </w:rPr>
              <w:t>(865) 966-5848</w:t>
            </w:r>
          </w:p>
        </w:tc>
      </w:tr>
      <w:tr w:rsidR="003849CF" w:rsidRPr="00605538" w14:paraId="2481D1DE" w14:textId="77777777" w:rsidTr="0088111B">
        <w:tc>
          <w:tcPr>
            <w:tcW w:w="10872" w:type="dxa"/>
            <w:gridSpan w:val="3"/>
            <w:tcBorders>
              <w:bottom w:val="nil"/>
            </w:tcBorders>
          </w:tcPr>
          <w:p w14:paraId="42E5B5AC" w14:textId="77777777" w:rsidR="003849CF" w:rsidRPr="00A70015" w:rsidRDefault="003849CF" w:rsidP="003849CF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177551D" w14:textId="77777777" w:rsidR="003849CF" w:rsidRPr="00A70015" w:rsidRDefault="003849CF" w:rsidP="003849CF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If parents are divorced, what are the custody arrangements?*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57" w:name="Text14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7"/>
          </w:p>
          <w:p w14:paraId="5A08F3E7" w14:textId="77777777" w:rsidR="003849CF" w:rsidRPr="00A70015" w:rsidRDefault="003849CF" w:rsidP="003849C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b/>
                <w:i/>
                <w:sz w:val="18"/>
                <w:szCs w:val="18"/>
              </w:rPr>
              <w:t>*If custody restrictions are involved, you must include a copy of court paperwork BEFORE KidTime can abide by any court orders</w:t>
            </w:r>
            <w:r w:rsidRPr="00A70015">
              <w:rPr>
                <w:rFonts w:asciiTheme="minorHAnsi" w:hAnsiTheme="minorHAnsi"/>
                <w:b/>
                <w:i/>
                <w:sz w:val="22"/>
                <w:szCs w:val="22"/>
              </w:rPr>
              <w:t>.</w:t>
            </w:r>
          </w:p>
        </w:tc>
      </w:tr>
      <w:tr w:rsidR="00C70E84" w:rsidRPr="00605538" w14:paraId="4429B00B" w14:textId="77777777" w:rsidTr="0088111B">
        <w:tc>
          <w:tcPr>
            <w:tcW w:w="10872" w:type="dxa"/>
            <w:gridSpan w:val="3"/>
            <w:tcBorders>
              <w:top w:val="nil"/>
              <w:bottom w:val="single" w:sz="4" w:space="0" w:color="auto"/>
            </w:tcBorders>
          </w:tcPr>
          <w:p w14:paraId="235CF4A3" w14:textId="77777777" w:rsidR="00B940FC" w:rsidRPr="00A70015" w:rsidRDefault="00B940F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021D387" w14:textId="77777777" w:rsidR="00C70E84" w:rsidRPr="00A70015" w:rsidRDefault="00B600A9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4"/>
                  <w:enabled/>
                  <w:calcOnExit w:val="0"/>
                  <w:statusText w:type="text" w:val="Please Initial"/>
                  <w:textInput/>
                </w:ffData>
              </w:fldChar>
            </w:r>
            <w:bookmarkStart w:id="58" w:name="Text14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8"/>
            <w:r w:rsidR="004C7024" w:rsidRPr="00A70015">
              <w:rPr>
                <w:rFonts w:asciiTheme="minorHAnsi" w:hAnsiTheme="minorHAnsi"/>
                <w:sz w:val="22"/>
                <w:szCs w:val="22"/>
              </w:rPr>
              <w:t xml:space="preserve">  I give KidTime, Inc. and its staff permission to talk to the school about my child.</w:t>
            </w:r>
          </w:p>
          <w:p w14:paraId="6CBCB25D" w14:textId="77777777" w:rsidR="004C7024" w:rsidRPr="00A70015" w:rsidRDefault="004C7024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E138F33" w14:textId="77777777" w:rsidR="004C7024" w:rsidRPr="00A70015" w:rsidRDefault="004C7024" w:rsidP="004C7024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59" w:name="Text14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 give KidTime, Inc. and its staff permission to obtain my child’s immunization records, (which are held on file at Farragut Primary School),</w:t>
            </w:r>
            <w:r w:rsidR="00B600A9" w:rsidRPr="00A70015">
              <w:rPr>
                <w:rFonts w:asciiTheme="minorHAnsi" w:hAnsiTheme="minorHAnsi"/>
                <w:sz w:val="22"/>
                <w:szCs w:val="22"/>
              </w:rPr>
              <w:t xml:space="preserve"> when necessary.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600A9"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600A9"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This </w:t>
            </w:r>
            <w:r w:rsidR="00B600A9" w:rsidRPr="00A700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MUST </w:t>
            </w:r>
            <w:r w:rsidR="00B600A9"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be done in order for your child to enroll</w:t>
            </w:r>
          </w:p>
          <w:p w14:paraId="6F696347" w14:textId="77777777" w:rsidR="00B940FC" w:rsidRPr="00A70015" w:rsidRDefault="00B940FC" w:rsidP="004C702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9128D22" w14:textId="77777777" w:rsidR="004C7024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60" w:name="Text14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In the event that I cannot be reached in an emergency, I hereby give my permission to the program director or designee to gain emergency medical services including transportation and physician.</w:t>
            </w:r>
          </w:p>
          <w:p w14:paraId="17BD3263" w14:textId="77777777" w:rsidR="00B940FC" w:rsidRPr="00A70015" w:rsidRDefault="00B940F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042BC0F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61" w:name="Text14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In the vent of an emergency, I hereby give permission to qualified KidTime staff to perform First Aid/CPR within the scope of their knowledge.</w:t>
            </w:r>
          </w:p>
          <w:p w14:paraId="2B3558DA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89E6F06" w14:textId="77777777" w:rsidR="00B600A9" w:rsidRPr="00A70015" w:rsidRDefault="00B600A9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62" w:name="Text14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075E8" w:rsidRPr="00A70015">
              <w:rPr>
                <w:rFonts w:asciiTheme="minorHAnsi" w:hAnsiTheme="minorHAnsi"/>
                <w:sz w:val="22"/>
                <w:szCs w:val="22"/>
              </w:rPr>
              <w:t>I give KidTime Inc., and its staff permission to photograph my child.</w:t>
            </w:r>
          </w:p>
          <w:p w14:paraId="31160C20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5DC0463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 give KidTime Inc., and its staff permission to use the photographs on the KidTime website and/or Facebook</w:t>
            </w:r>
          </w:p>
          <w:p w14:paraId="54A11EDC" w14:textId="77777777" w:rsidR="0088111B" w:rsidRPr="00A70015" w:rsidRDefault="0088111B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E5372D6" w14:textId="77777777" w:rsidR="007D0B49" w:rsidRDefault="007D0B49" w:rsidP="00C70E84">
      <w:pPr>
        <w:jc w:val="center"/>
        <w:rPr>
          <w:rFonts w:ascii="Bookman Old Style" w:hAnsi="Bookman Old Style"/>
          <w:b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252"/>
        <w:gridCol w:w="4711"/>
        <w:gridCol w:w="473"/>
        <w:gridCol w:w="612"/>
        <w:gridCol w:w="1170"/>
        <w:gridCol w:w="226"/>
        <w:gridCol w:w="3014"/>
        <w:gridCol w:w="450"/>
      </w:tblGrid>
      <w:tr w:rsidR="007D0B49" w:rsidRPr="00C70E84" w14:paraId="0892E587" w14:textId="77777777" w:rsidTr="00A70015">
        <w:tc>
          <w:tcPr>
            <w:tcW w:w="109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9313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24760E" w14:paraId="102A1A62" w14:textId="77777777" w:rsidTr="00A70015">
        <w:tc>
          <w:tcPr>
            <w:tcW w:w="1090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7C22E5" w14:textId="77777777" w:rsidR="007D0B49" w:rsidRPr="00A70015" w:rsidRDefault="007D0B49" w:rsidP="00A70015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I agree that the above information is correct. As my electronic signature, I enter the information below:</w:t>
            </w:r>
          </w:p>
          <w:p w14:paraId="63535D2B" w14:textId="77777777" w:rsidR="007D0B49" w:rsidRPr="0024760E" w:rsidRDefault="007D0B49" w:rsidP="00A70015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7D0B49" w:rsidRPr="00605538" w14:paraId="1549F3B7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2DA53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57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E68E3" w14:textId="77777777" w:rsidR="007D0B49" w:rsidRPr="00C70E84" w:rsidRDefault="003334A2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49"/>
                  <w:enabled/>
                  <w:calcOnExit w:val="0"/>
                  <w:textInput>
                    <w:default w:val="The City and State of Birth"/>
                  </w:textInput>
                </w:ffData>
              </w:fldChar>
            </w:r>
            <w:bookmarkStart w:id="63" w:name="Text14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The City and State of Birth</w:t>
            </w:r>
            <w:r>
              <w:rPr>
                <w:rFonts w:asciiTheme="minorHAnsi" w:hAnsiTheme="minorHAnsi"/>
              </w:rPr>
              <w:fldChar w:fldCharType="end"/>
            </w:r>
            <w:bookmarkEnd w:id="63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CA91EC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right w:val="nil"/>
            </w:tcBorders>
          </w:tcPr>
          <w:p w14:paraId="264CF330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1A3401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605538" w14:paraId="5F0C771C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1775F1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51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147CD0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The City and State of birth</w:t>
            </w: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04FE60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left w:val="nil"/>
              <w:bottom w:val="nil"/>
              <w:right w:val="nil"/>
            </w:tcBorders>
          </w:tcPr>
          <w:p w14:paraId="1F9F4EF1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Today’s </w:t>
            </w: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Date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A43184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60ABD163" w14:textId="77777777" w:rsidTr="00A70015">
        <w:tc>
          <w:tcPr>
            <w:tcW w:w="5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42450F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605321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61C413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5C325DA6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8C9D8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851B37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71E385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6611FDF0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3F9EB8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B8C486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32506">
              <w:rPr>
                <w:rFonts w:asciiTheme="minorHAnsi" w:hAnsiTheme="minorHAnsi"/>
                <w:i/>
                <w:sz w:val="16"/>
                <w:szCs w:val="16"/>
              </w:rPr>
              <w:t xml:space="preserve">Signature or Full Name if 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>using this as  an electronic signature</w:t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80DB0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24760E" w14:paraId="6DA6EE37" w14:textId="77777777" w:rsidTr="00A70015"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47DAB2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2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DB7D4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A21FB3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</w:tr>
    </w:tbl>
    <w:p w14:paraId="380DAC2B" w14:textId="77777777" w:rsidR="007D0B49" w:rsidRDefault="007D0B49" w:rsidP="007D0B49">
      <w:pPr>
        <w:rPr>
          <w:rFonts w:asciiTheme="minorHAnsi" w:hAnsiTheme="minorHAnsi"/>
          <w:sz w:val="28"/>
          <w:szCs w:val="28"/>
        </w:rPr>
      </w:pPr>
    </w:p>
    <w:p w14:paraId="7F92AE95" w14:textId="77777777" w:rsidR="005624C3" w:rsidRDefault="005624C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3940767A" w14:textId="77777777" w:rsidR="005624C3" w:rsidRDefault="005624C3" w:rsidP="007D0B49">
      <w:pPr>
        <w:rPr>
          <w:rFonts w:asciiTheme="minorHAnsi" w:hAnsiTheme="minorHAnsi"/>
          <w:sz w:val="28"/>
          <w:szCs w:val="28"/>
        </w:rPr>
      </w:pPr>
    </w:p>
    <w:tbl>
      <w:tblPr>
        <w:tblStyle w:val="TableGrid"/>
        <w:tblW w:w="10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126"/>
        <w:gridCol w:w="2844"/>
        <w:gridCol w:w="3839"/>
      </w:tblGrid>
      <w:tr w:rsidR="00613BE5" w:rsidRPr="00613BE5" w14:paraId="272F0D54" w14:textId="77777777" w:rsidTr="00760174">
        <w:tc>
          <w:tcPr>
            <w:tcW w:w="10877" w:type="dxa"/>
            <w:gridSpan w:val="4"/>
          </w:tcPr>
          <w:p w14:paraId="790DF2F8" w14:textId="77777777" w:rsidR="00296629" w:rsidRPr="005624C3" w:rsidRDefault="0024760E" w:rsidP="005624C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Attendance Form</w:t>
            </w:r>
          </w:p>
        </w:tc>
      </w:tr>
      <w:tr w:rsidR="005624C3" w:rsidRPr="005624C3" w14:paraId="6CECE074" w14:textId="77777777" w:rsidTr="00760174">
        <w:tc>
          <w:tcPr>
            <w:tcW w:w="10877" w:type="dxa"/>
            <w:gridSpan w:val="4"/>
          </w:tcPr>
          <w:p w14:paraId="531F2575" w14:textId="77777777" w:rsidR="005624C3" w:rsidRPr="005624C3" w:rsidRDefault="005624C3" w:rsidP="00613BE5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60174" w:rsidRPr="00760174" w14:paraId="7C98D7E8" w14:textId="77777777" w:rsidTr="00760174">
        <w:tc>
          <w:tcPr>
            <w:tcW w:w="10877" w:type="dxa"/>
            <w:gridSpan w:val="4"/>
          </w:tcPr>
          <w:p w14:paraId="566BB202" w14:textId="77777777" w:rsidR="00760174" w:rsidRPr="00296629" w:rsidRDefault="00296629" w:rsidP="00760174">
            <w:pPr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29662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K - 2</w:t>
            </w:r>
            <w:r w:rsidRPr="00296629">
              <w:rPr>
                <w:rFonts w:asciiTheme="minorHAnsi" w:hAnsiTheme="minorHAnsi"/>
                <w:b/>
                <w:sz w:val="24"/>
                <w:szCs w:val="24"/>
                <w:u w:val="single"/>
                <w:vertAlign w:val="superscript"/>
              </w:rPr>
              <w:t>nd</w:t>
            </w:r>
            <w:r w:rsidRPr="0029662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 xml:space="preserve"> Grade Program</w:t>
            </w:r>
          </w:p>
        </w:tc>
      </w:tr>
      <w:tr w:rsidR="00613BE5" w:rsidRPr="005624C3" w14:paraId="23EEE502" w14:textId="77777777" w:rsidTr="00760174">
        <w:tc>
          <w:tcPr>
            <w:tcW w:w="10877" w:type="dxa"/>
            <w:gridSpan w:val="4"/>
            <w:tcBorders>
              <w:bottom w:val="single" w:sz="4" w:space="0" w:color="auto"/>
            </w:tcBorders>
          </w:tcPr>
          <w:p w14:paraId="0E9FCFAD" w14:textId="77777777" w:rsidR="00613BE5" w:rsidRPr="005624C3" w:rsidRDefault="00613BE5" w:rsidP="00613BE5">
            <w:pPr>
              <w:jc w:val="center"/>
              <w:rPr>
                <w:rFonts w:asciiTheme="minorHAnsi" w:hAnsiTheme="minorHAnsi"/>
              </w:rPr>
            </w:pPr>
          </w:p>
        </w:tc>
      </w:tr>
      <w:tr w:rsidR="00E9114F" w:rsidRPr="00DD374A" w14:paraId="26B18A25" w14:textId="77777777" w:rsidTr="0024760E">
        <w:tc>
          <w:tcPr>
            <w:tcW w:w="4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D44A4E" w14:textId="77777777" w:rsidR="00613BE5" w:rsidRDefault="00613BE5" w:rsidP="00613BE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A70015">
              <w:rPr>
                <w:rFonts w:asciiTheme="minorHAnsi" w:hAnsiTheme="minorHAnsi"/>
                <w:b/>
                <w:sz w:val="24"/>
                <w:szCs w:val="24"/>
              </w:rPr>
              <w:t>Teacher’s Name</w:t>
            </w:r>
            <w:r w:rsidR="0043250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432506">
              <w:rPr>
                <w:rFonts w:asciiTheme="minorHAnsi" w:hAnsiTheme="minorHAnsi"/>
                <w:b/>
                <w:sz w:val="22"/>
                <w:szCs w:val="22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8"/>
            <w:r w:rsidR="00432506">
              <w:rPr>
                <w:rFonts w:asciiTheme="minorHAnsi" w:hAnsiTheme="minorHAnsi"/>
                <w:b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b/>
                <w:sz w:val="22"/>
                <w:szCs w:val="22"/>
              </w:rPr>
            </w:r>
            <w:r w:rsidR="0051389A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432506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bookmarkEnd w:id="64"/>
            <w:r w:rsidR="0043250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432506" w:rsidRPr="00432506">
              <w:rPr>
                <w:rFonts w:asciiTheme="minorHAnsi" w:hAnsiTheme="minorHAnsi"/>
                <w:i/>
                <w:sz w:val="16"/>
                <w:szCs w:val="16"/>
              </w:rPr>
              <w:t>Unavailable at this time</w:t>
            </w:r>
          </w:p>
          <w:p w14:paraId="51335E3D" w14:textId="77777777" w:rsidR="00432506" w:rsidRPr="00DD374A" w:rsidRDefault="00432506" w:rsidP="00613BE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7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65" w:name="Text78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5"/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B32413" w14:textId="77777777" w:rsidR="00613BE5" w:rsidRPr="00A70015" w:rsidRDefault="00DD374A" w:rsidP="00613BE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70015">
              <w:rPr>
                <w:rFonts w:asciiTheme="minorHAnsi" w:hAnsiTheme="minorHAnsi"/>
                <w:b/>
                <w:sz w:val="24"/>
                <w:szCs w:val="24"/>
              </w:rPr>
              <w:t>Start Date</w:t>
            </w:r>
          </w:p>
          <w:p w14:paraId="057BC58C" w14:textId="77777777" w:rsidR="00432506" w:rsidRPr="00DD374A" w:rsidRDefault="00432506" w:rsidP="00613BE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66" w:name="Text7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6"/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563AC3" w14:textId="77777777" w:rsidR="00613BE5" w:rsidRPr="00A70015" w:rsidRDefault="00DD374A" w:rsidP="00613BE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70015">
              <w:rPr>
                <w:rFonts w:asciiTheme="minorHAnsi" w:hAnsiTheme="minorHAnsi"/>
                <w:b/>
                <w:sz w:val="24"/>
                <w:szCs w:val="24"/>
              </w:rPr>
              <w:t>Grade</w:t>
            </w:r>
          </w:p>
          <w:p w14:paraId="1F193FCE" w14:textId="77777777" w:rsidR="00432506" w:rsidRPr="00DD374A" w:rsidRDefault="00432506" w:rsidP="00613BE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67" w:name="Text80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7"/>
          </w:p>
        </w:tc>
      </w:tr>
      <w:tr w:rsidR="00E9114F" w:rsidRPr="00DD374A" w14:paraId="22122598" w14:textId="77777777" w:rsidTr="0024760E">
        <w:tc>
          <w:tcPr>
            <w:tcW w:w="4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6BC9" w14:textId="77777777" w:rsidR="00DD374A" w:rsidRPr="00CD320B" w:rsidRDefault="00DD374A" w:rsidP="001C7B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B64B" w14:textId="77777777" w:rsidR="00DD374A" w:rsidRPr="00CD320B" w:rsidRDefault="00DD374A" w:rsidP="001C7B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1E88" w14:textId="77777777" w:rsidR="00DD374A" w:rsidRPr="00CD320B" w:rsidRDefault="00DD374A" w:rsidP="001C7B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D374A" w:rsidRPr="00296629" w14:paraId="7D9127FE" w14:textId="77777777" w:rsidTr="00A44D04">
        <w:tc>
          <w:tcPr>
            <w:tcW w:w="1087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D38F80F" w14:textId="77777777" w:rsidR="00DD374A" w:rsidRPr="00296629" w:rsidRDefault="00DD374A" w:rsidP="00613BE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A4770" w:rsidRPr="00432506" w14:paraId="3791E8A5" w14:textId="77777777" w:rsidTr="00A44D04">
        <w:trPr>
          <w:trHeight w:val="352"/>
        </w:trPr>
        <w:tc>
          <w:tcPr>
            <w:tcW w:w="41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4B84597" w14:textId="77777777" w:rsidR="00DD374A" w:rsidRPr="00432506" w:rsidRDefault="00DD374A" w:rsidP="00DD374A">
            <w:pPr>
              <w:jc w:val="center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43250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Program</w:t>
            </w:r>
          </w:p>
        </w:tc>
        <w:tc>
          <w:tcPr>
            <w:tcW w:w="66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C5297AE" w14:textId="77777777" w:rsidR="00DD374A" w:rsidRPr="00432506" w:rsidRDefault="00DD374A" w:rsidP="00DD374A">
            <w:pPr>
              <w:jc w:val="center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43250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Days Requested</w:t>
            </w:r>
          </w:p>
        </w:tc>
      </w:tr>
      <w:tr w:rsidR="00BA4770" w:rsidRPr="00432506" w14:paraId="464067FD" w14:textId="77777777" w:rsidTr="00A44D04">
        <w:tc>
          <w:tcPr>
            <w:tcW w:w="4194" w:type="dxa"/>
            <w:gridSpan w:val="2"/>
            <w:tcBorders>
              <w:left w:val="single" w:sz="4" w:space="0" w:color="auto"/>
            </w:tcBorders>
          </w:tcPr>
          <w:p w14:paraId="7396D449" w14:textId="77777777" w:rsidR="00DD374A" w:rsidRPr="00A70015" w:rsidRDefault="00DD374A" w:rsidP="00613BE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83" w:type="dxa"/>
            <w:gridSpan w:val="2"/>
            <w:tcBorders>
              <w:right w:val="single" w:sz="4" w:space="0" w:color="auto"/>
            </w:tcBorders>
          </w:tcPr>
          <w:p w14:paraId="7C5AE642" w14:textId="77777777" w:rsidR="00DD374A" w:rsidRPr="00A70015" w:rsidRDefault="00DD374A" w:rsidP="00613BE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32506" w:rsidRPr="00432506" w14:paraId="0DC7B59B" w14:textId="77777777" w:rsidTr="00043613">
        <w:tc>
          <w:tcPr>
            <w:tcW w:w="4194" w:type="dxa"/>
            <w:gridSpan w:val="2"/>
            <w:tcBorders>
              <w:left w:val="single" w:sz="4" w:space="0" w:color="auto"/>
            </w:tcBorders>
          </w:tcPr>
          <w:p w14:paraId="2FE2320C" w14:textId="77777777" w:rsidR="00432506" w:rsidRPr="00A70015" w:rsidRDefault="00432506" w:rsidP="00432506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68" w:name="Check1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Aftercare Weekly Program</w:t>
            </w:r>
          </w:p>
          <w:p w14:paraId="13A6C7BC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04934D1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Aftercare Daily Program</w:t>
            </w:r>
          </w:p>
          <w:p w14:paraId="137BEE46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470BDB0" w14:textId="77777777" w:rsidR="00760174" w:rsidRPr="00A70015" w:rsidRDefault="00760174" w:rsidP="00760174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Aftercare Hourly Program</w:t>
            </w:r>
          </w:p>
          <w:p w14:paraId="4429CB01" w14:textId="77777777" w:rsidR="00760174" w:rsidRPr="00A70015" w:rsidRDefault="00760174" w:rsidP="00B9310C">
            <w:pPr>
              <w:jc w:val="center"/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>Minimum of five (5) hours</w:t>
            </w:r>
            <w:r w:rsidR="00B9310C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>/</w:t>
            </w:r>
            <w:r w:rsidRPr="00A70015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 xml:space="preserve"> week required</w:t>
            </w:r>
          </w:p>
        </w:tc>
        <w:tc>
          <w:tcPr>
            <w:tcW w:w="6683" w:type="dxa"/>
            <w:gridSpan w:val="2"/>
            <w:tcBorders>
              <w:right w:val="single" w:sz="4" w:space="0" w:color="auto"/>
            </w:tcBorders>
          </w:tcPr>
          <w:p w14:paraId="125DCEFF" w14:textId="77777777" w:rsidR="00432506" w:rsidRPr="00A70015" w:rsidRDefault="00432506" w:rsidP="00432506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Monday – Friday 2:45-6:00 pm -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$75/week</w:t>
            </w:r>
          </w:p>
          <w:p w14:paraId="33DACC54" w14:textId="77777777" w:rsidR="00760174" w:rsidRPr="00A70015" w:rsidRDefault="00760174" w:rsidP="00432506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bookmarkStart w:id="69" w:name="_GoBack"/>
          <w:p w14:paraId="6BDD7520" w14:textId="77777777" w:rsidR="00760174" w:rsidRPr="00A70015" w:rsidRDefault="00760174" w:rsidP="00760174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0" w:name="Check3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0"/>
            <w:bookmarkEnd w:id="6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Mon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Tue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Wed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Thu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4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Fri -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$20/day</w:t>
            </w:r>
          </w:p>
          <w:p w14:paraId="29E338D3" w14:textId="77777777" w:rsidR="00760174" w:rsidRPr="00A70015" w:rsidRDefault="00760174" w:rsidP="0076017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D07B539" w14:textId="77777777" w:rsidR="00760174" w:rsidRPr="00A70015" w:rsidRDefault="00760174" w:rsidP="00760174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Mon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Tue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Wed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Thu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Fri -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$12/hour</w:t>
            </w:r>
          </w:p>
          <w:p w14:paraId="7BBFF284" w14:textId="77777777" w:rsidR="00760174" w:rsidRPr="00A70015" w:rsidRDefault="00760174" w:rsidP="007601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0174" w:rsidRPr="00432506" w14:paraId="1AA8DD20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18EB454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0174" w:rsidRPr="00432506" w14:paraId="0E42211B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B37C999" w14:textId="77777777" w:rsidR="00760174" w:rsidRPr="00A70015" w:rsidRDefault="00760174" w:rsidP="0043250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A70015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In-Service Program</w:t>
            </w:r>
          </w:p>
          <w:p w14:paraId="063DDC89" w14:textId="77777777" w:rsidR="00296629" w:rsidRPr="00A70015" w:rsidRDefault="00296629" w:rsidP="0043250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296629" w:rsidRPr="00432506" w14:paraId="0F31F54F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9FCB82A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5" w:name="Check4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5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6" w:name="Check4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     Require In-service Day Supplement Program</w:t>
            </w:r>
          </w:p>
        </w:tc>
      </w:tr>
      <w:tr w:rsidR="00296629" w:rsidRPr="00432506" w14:paraId="02D32658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A9C8735" w14:textId="77777777" w:rsidR="00296629" w:rsidRPr="00A70015" w:rsidRDefault="00296629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1FBB5E0" w14:textId="77777777" w:rsidR="00296629" w:rsidRPr="00A70015" w:rsidRDefault="00296629" w:rsidP="0004361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70015">
              <w:rPr>
                <w:rFonts w:asciiTheme="minorHAnsi" w:hAnsiTheme="minorHAnsi"/>
                <w:b/>
                <w:sz w:val="22"/>
                <w:szCs w:val="22"/>
              </w:rPr>
              <w:t>Please check all that apply</w:t>
            </w:r>
          </w:p>
          <w:p w14:paraId="207D2001" w14:textId="77777777" w:rsidR="00A70015" w:rsidRPr="00A70015" w:rsidRDefault="00A70015" w:rsidP="0004361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B4180BB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Currently enrolled sibling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2"/>
                  <w:enabled/>
                  <w:calcOnExit w:val="0"/>
                  <w:textInput>
                    <w:default w:val="Siblings Name"/>
                    <w:format w:val="TITLE CASE"/>
                  </w:textInput>
                </w:ffData>
              </w:fldChar>
            </w:r>
            <w:bookmarkStart w:id="78" w:name="Text15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Siblings Name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8"/>
          </w:p>
          <w:p w14:paraId="1AF472E2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EE7FFC6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9" w:name="Check4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Knox County School Teacher</w:t>
            </w:r>
          </w:p>
          <w:p w14:paraId="154C2733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58881F5" w14:textId="77777777" w:rsidR="00296629" w:rsidRPr="00A70015" w:rsidRDefault="00043613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0" w:name="Check4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Knox County School Employee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3"/>
                  <w:enabled/>
                  <w:calcOnExit w:val="0"/>
                  <w:textInput>
                    <w:default w:val="Specify"/>
                  </w:textInput>
                </w:ffData>
              </w:fldChar>
            </w:r>
            <w:bookmarkStart w:id="81" w:name="Text15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Specify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1"/>
          </w:p>
          <w:p w14:paraId="00EE50DA" w14:textId="77777777" w:rsidR="00043613" w:rsidRPr="00A70015" w:rsidRDefault="00043613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1A05B30" w14:textId="77777777" w:rsidR="00043613" w:rsidRPr="00A70015" w:rsidRDefault="00043613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2" w:name="Check4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Child on state certificate</w:t>
            </w:r>
            <w:r w:rsidR="0074760C" w:rsidRPr="00A70015">
              <w:rPr>
                <w:rFonts w:asciiTheme="minorHAnsi" w:hAnsiTheme="minorHAnsi"/>
                <w:sz w:val="22"/>
                <w:szCs w:val="22"/>
              </w:rPr>
              <w:t xml:space="preserve"> – Must provide proof to the site director</w:t>
            </w:r>
          </w:p>
          <w:p w14:paraId="0FD72FC9" w14:textId="77777777" w:rsidR="0074760C" w:rsidRPr="00A70015" w:rsidRDefault="0074760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D50EDD0" w14:textId="77777777" w:rsidR="0074760C" w:rsidRPr="00A70015" w:rsidRDefault="0074760C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3" w:name="Check5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Scholarship – </w:t>
            </w:r>
            <w:r w:rsidRPr="00A70015">
              <w:rPr>
                <w:rFonts w:asciiTheme="minorHAnsi" w:hAnsiTheme="minorHAnsi"/>
                <w:b/>
                <w:sz w:val="22"/>
                <w:szCs w:val="22"/>
              </w:rPr>
              <w:t>Must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have prior approval from site director.</w:t>
            </w:r>
          </w:p>
          <w:p w14:paraId="34C01C74" w14:textId="77777777" w:rsidR="0074760C" w:rsidRPr="00A70015" w:rsidRDefault="0074760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9106A74" w14:textId="77777777" w:rsidR="0074760C" w:rsidRPr="00A70015" w:rsidRDefault="0074760C" w:rsidP="0074760C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4" w:name="Check5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4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Have had a child attend KidTime in the past </w:t>
            </w:r>
            <w:r w:rsidRPr="00A70015">
              <w:rPr>
                <w:rFonts w:asciiTheme="minorHAnsi" w:hAnsiTheme="minorHAnsi"/>
                <w:sz w:val="18"/>
                <w:szCs w:val="18"/>
              </w:rPr>
              <w:t>(other than the child currently enrolled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):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4"/>
                  <w:enabled/>
                  <w:calcOnExit w:val="0"/>
                  <w:textInput>
                    <w:default w:val="Child's Name and Year Enrolled"/>
                  </w:textInput>
                </w:ffData>
              </w:fldChar>
            </w:r>
            <w:bookmarkStart w:id="85" w:name="Text15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Child's Name and Year Enrolled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5"/>
          </w:p>
          <w:p w14:paraId="15D0B597" w14:textId="77777777" w:rsidR="0074760C" w:rsidRPr="00A70015" w:rsidRDefault="0074760C" w:rsidP="007476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4760C" w:rsidRPr="00432506" w14:paraId="402AF2CC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972B231" w14:textId="77777777" w:rsidR="0074760C" w:rsidRPr="00A70015" w:rsidRDefault="0074760C" w:rsidP="0004361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700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Important Notes</w:t>
            </w:r>
          </w:p>
        </w:tc>
      </w:tr>
      <w:tr w:rsidR="0074760C" w:rsidRPr="00432506" w14:paraId="39C02A2C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AB1435E" w14:textId="77777777" w:rsidR="0074760C" w:rsidRPr="00A70015" w:rsidRDefault="0074760C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To change your child’s attendance schedule, please contact your site director</w:t>
            </w:r>
          </w:p>
          <w:p w14:paraId="0D723D07" w14:textId="77777777" w:rsidR="0074760C" w:rsidRPr="00A70015" w:rsidRDefault="0074760C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Fees are charged according to schedule signed up for, not attendance</w:t>
            </w:r>
          </w:p>
          <w:p w14:paraId="729BDAC8" w14:textId="77777777" w:rsidR="0074760C" w:rsidRPr="00A70015" w:rsidRDefault="00B82094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Daily – one day per week minimum</w:t>
            </w:r>
          </w:p>
          <w:p w14:paraId="60250F0F" w14:textId="77777777" w:rsidR="00B82094" w:rsidRPr="00A70015" w:rsidRDefault="00B82094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Hourly – five (5) hours per week minimum.</w:t>
            </w:r>
          </w:p>
          <w:p w14:paraId="08BF9B94" w14:textId="77777777" w:rsidR="00B82094" w:rsidRPr="00A70015" w:rsidRDefault="00B82094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Sibling Discount on WEEKLY ONLY – 10% on second child (if billed together)</w:t>
            </w:r>
          </w:p>
        </w:tc>
      </w:tr>
      <w:tr w:rsidR="00296629" w:rsidRPr="00432506" w14:paraId="6152B268" w14:textId="77777777" w:rsidTr="00043613">
        <w:tc>
          <w:tcPr>
            <w:tcW w:w="10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B6AC" w14:textId="77777777" w:rsidR="00296629" w:rsidRPr="00432506" w:rsidRDefault="00296629" w:rsidP="00DD374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C933C63" w14:textId="77777777" w:rsidR="00613BE5" w:rsidRDefault="00613BE5"/>
    <w:p w14:paraId="77807E6C" w14:textId="77777777" w:rsidR="00C075C0" w:rsidRPr="00605538" w:rsidRDefault="00C075C0" w:rsidP="006958C9">
      <w:pPr>
        <w:jc w:val="center"/>
        <w:rPr>
          <w:rFonts w:asciiTheme="minorHAnsi" w:hAnsiTheme="minorHAnsi"/>
          <w:sz w:val="28"/>
          <w:szCs w:val="28"/>
        </w:rPr>
      </w:pPr>
    </w:p>
    <w:p w14:paraId="177EFAFC" w14:textId="77777777" w:rsidR="00636FC0" w:rsidRPr="00605538" w:rsidRDefault="00636FC0" w:rsidP="006958C9">
      <w:pPr>
        <w:jc w:val="center"/>
        <w:rPr>
          <w:rFonts w:asciiTheme="minorHAnsi" w:hAnsiTheme="minorHAnsi"/>
          <w:sz w:val="52"/>
          <w:szCs w:val="52"/>
          <w:u w:val="single"/>
        </w:rPr>
      </w:pPr>
    </w:p>
    <w:p w14:paraId="7D6F51DC" w14:textId="77777777" w:rsidR="0088111B" w:rsidRDefault="0088111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2A46D98" w14:textId="77777777" w:rsidR="00CC6DC7" w:rsidRPr="005624C3" w:rsidRDefault="00C075C0" w:rsidP="005624C3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5624C3">
        <w:rPr>
          <w:rFonts w:asciiTheme="minorHAnsi" w:hAnsiTheme="minorHAnsi"/>
          <w:b/>
          <w:sz w:val="28"/>
          <w:szCs w:val="28"/>
          <w:u w:val="single"/>
        </w:rPr>
        <w:lastRenderedPageBreak/>
        <w:t>KidTime Student Medical History</w:t>
      </w:r>
    </w:p>
    <w:p w14:paraId="690D1FAE" w14:textId="77777777" w:rsidR="005624C3" w:rsidRPr="005624C3" w:rsidRDefault="005624C3" w:rsidP="005624C3">
      <w:pPr>
        <w:jc w:val="center"/>
        <w:rPr>
          <w:rFonts w:asciiTheme="minorHAnsi" w:hAnsiTheme="minorHAnsi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436"/>
      </w:tblGrid>
      <w:tr w:rsidR="00CC6DC7" w14:paraId="10739C24" w14:textId="77777777" w:rsidTr="005624C3">
        <w:tc>
          <w:tcPr>
            <w:tcW w:w="10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550A5" w14:textId="77777777" w:rsidR="00CC6DC7" w:rsidRPr="00CC6DC7" w:rsidRDefault="00CC6DC7" w:rsidP="006958C9">
            <w:pPr>
              <w:rPr>
                <w:rFonts w:asciiTheme="minorHAnsi" w:hAnsiTheme="minorHAnsi"/>
                <w:b/>
              </w:rPr>
            </w:pPr>
            <w:r w:rsidRPr="00CC6DC7">
              <w:rPr>
                <w:rFonts w:asciiTheme="minorHAnsi" w:hAnsiTheme="minorHAnsi"/>
                <w:b/>
                <w:sz w:val="24"/>
                <w:szCs w:val="24"/>
              </w:rPr>
              <w:t>Personal Information</w:t>
            </w:r>
          </w:p>
        </w:tc>
      </w:tr>
      <w:tr w:rsidR="00CC6DC7" w14:paraId="4AB49C0F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39CE85" w14:textId="77777777" w:rsidR="00CC6DC7" w:rsidRPr="00A70015" w:rsidRDefault="00CC6DC7" w:rsidP="006958C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Child’s Name: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0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86" w:name="Text10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87" w:name="Text15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Male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88" w:name="Text15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Female</w:t>
            </w:r>
          </w:p>
        </w:tc>
      </w:tr>
      <w:tr w:rsidR="00CC6DC7" w14:paraId="0E8CAD58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DD3B9D4" w14:textId="77777777" w:rsidR="00CC6DC7" w:rsidRPr="00605538" w:rsidRDefault="00CC6DC7" w:rsidP="006958C9">
            <w:pPr>
              <w:rPr>
                <w:rFonts w:asciiTheme="minorHAnsi" w:hAnsiTheme="minorHAnsi"/>
              </w:rPr>
            </w:pPr>
          </w:p>
        </w:tc>
      </w:tr>
      <w:tr w:rsidR="00CC6DC7" w14:paraId="28D3F706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5E2CCB4" w14:textId="77777777" w:rsidR="00CC6DC7" w:rsidRPr="00046D4D" w:rsidRDefault="00CC6DC7" w:rsidP="006958C9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046D4D">
              <w:rPr>
                <w:rFonts w:asciiTheme="minorHAnsi" w:hAnsiTheme="minorHAnsi"/>
                <w:b/>
                <w:sz w:val="24"/>
                <w:szCs w:val="24"/>
              </w:rPr>
              <w:t>Medical Information</w:t>
            </w:r>
          </w:p>
        </w:tc>
      </w:tr>
      <w:tr w:rsidR="00CC6DC7" w14:paraId="174D8C03" w14:textId="77777777" w:rsidTr="005624C3">
        <w:tc>
          <w:tcPr>
            <w:tcW w:w="5436" w:type="dxa"/>
            <w:tcBorders>
              <w:left w:val="single" w:sz="4" w:space="0" w:color="auto"/>
            </w:tcBorders>
          </w:tcPr>
          <w:p w14:paraId="66B86EA7" w14:textId="77777777" w:rsidR="00CC6DC7" w:rsidRPr="00A70015" w:rsidRDefault="00CC6DC7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Current Medications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9" w:name="Check5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4C79F5D4" w14:textId="77777777" w:rsidR="00A562EA" w:rsidRPr="00A70015" w:rsidRDefault="00A562EA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90" w:name="Text157"/>
            <w:r w:rsidRPr="00A70015">
              <w:rPr>
                <w:rFonts w:asciiTheme="minorHAnsi" w:hAnsiTheme="minorHAnsi"/>
                <w:i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end"/>
            </w:r>
            <w:bookmarkEnd w:id="90"/>
          </w:p>
          <w:p w14:paraId="7DD894D6" w14:textId="77777777" w:rsidR="00A562EA" w:rsidRPr="00A70015" w:rsidRDefault="00A562EA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436" w:type="dxa"/>
            <w:tcBorders>
              <w:right w:val="single" w:sz="4" w:space="0" w:color="auto"/>
            </w:tcBorders>
          </w:tcPr>
          <w:p w14:paraId="78D2D93D" w14:textId="77777777" w:rsidR="00CC6DC7" w:rsidRPr="00A70015" w:rsidRDefault="00CC6DC7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Medication Allergies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1" w:name="Check5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4BE4F0F8" w14:textId="77777777" w:rsidR="00A562EA" w:rsidRPr="00A70015" w:rsidRDefault="00A562EA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92" w:name="Text158"/>
            <w:r w:rsidRPr="00A70015">
              <w:rPr>
                <w:rFonts w:asciiTheme="minorHAnsi" w:hAnsiTheme="minorHAnsi"/>
                <w:i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end"/>
            </w:r>
            <w:bookmarkEnd w:id="92"/>
          </w:p>
          <w:p w14:paraId="28FD4505" w14:textId="77777777" w:rsidR="00A562EA" w:rsidRPr="00A562EA" w:rsidRDefault="00A562EA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A562EA" w14:paraId="74656DCC" w14:textId="77777777" w:rsidTr="005624C3">
        <w:tc>
          <w:tcPr>
            <w:tcW w:w="5436" w:type="dxa"/>
            <w:tcBorders>
              <w:left w:val="single" w:sz="4" w:space="0" w:color="auto"/>
            </w:tcBorders>
          </w:tcPr>
          <w:p w14:paraId="1501159A" w14:textId="77777777" w:rsidR="00A562EA" w:rsidRPr="00A70015" w:rsidRDefault="00A562EA" w:rsidP="00A562E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Food Allergies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65A6657F" w14:textId="77777777" w:rsidR="00A562EA" w:rsidRPr="00A70015" w:rsidRDefault="00A562EA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93" w:name="Text15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3"/>
          </w:p>
        </w:tc>
        <w:tc>
          <w:tcPr>
            <w:tcW w:w="5436" w:type="dxa"/>
            <w:tcBorders>
              <w:right w:val="single" w:sz="4" w:space="0" w:color="auto"/>
            </w:tcBorders>
          </w:tcPr>
          <w:p w14:paraId="3B90ADF3" w14:textId="77777777" w:rsidR="00A562EA" w:rsidRPr="00A70015" w:rsidRDefault="00A562EA" w:rsidP="00A562E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Other Allergies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386E23F0" w14:textId="77777777" w:rsidR="00A562EA" w:rsidRPr="00A70015" w:rsidRDefault="00A562EA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94" w:name="Text16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4"/>
          </w:p>
        </w:tc>
      </w:tr>
      <w:tr w:rsidR="00A562EA" w14:paraId="0AEDBFA4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232337A" w14:textId="77777777" w:rsidR="00A562EA" w:rsidRDefault="00A562EA" w:rsidP="00A562EA">
            <w:pPr>
              <w:rPr>
                <w:rFonts w:asciiTheme="minorHAnsi" w:hAnsiTheme="minorHAnsi"/>
              </w:rPr>
            </w:pPr>
          </w:p>
        </w:tc>
      </w:tr>
      <w:tr w:rsidR="00A562EA" w14:paraId="1D6F9A23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DDB4D8" w14:textId="77777777" w:rsidR="00A562EA" w:rsidRPr="00A562EA" w:rsidRDefault="00A562EA" w:rsidP="00A562EA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562EA">
              <w:rPr>
                <w:rFonts w:asciiTheme="minorHAnsi" w:hAnsiTheme="minorHAnsi"/>
                <w:b/>
                <w:sz w:val="24"/>
                <w:szCs w:val="24"/>
              </w:rPr>
              <w:t>Current Medical Conditions</w:t>
            </w:r>
          </w:p>
        </w:tc>
      </w:tr>
      <w:tr w:rsidR="00A562EA" w14:paraId="04D39B13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78F81F" w14:textId="77777777" w:rsidR="00A562EA" w:rsidRPr="00A70015" w:rsidRDefault="00A562EA" w:rsidP="00A562EA">
            <w:pPr>
              <w:rPr>
                <w:rFonts w:asciiTheme="minorHAnsi" w:hAnsiTheme="minorHAnsi"/>
                <w:i/>
              </w:rPr>
            </w:pPr>
            <w:r w:rsidRPr="00A70015">
              <w:rPr>
                <w:rFonts w:asciiTheme="minorHAnsi" w:hAnsiTheme="minorHAnsi"/>
                <w:i/>
              </w:rPr>
              <w:t>Check all that apply</w:t>
            </w:r>
          </w:p>
        </w:tc>
      </w:tr>
      <w:tr w:rsidR="00A562EA" w14:paraId="2B40B5A0" w14:textId="77777777" w:rsidTr="005624C3">
        <w:tc>
          <w:tcPr>
            <w:tcW w:w="5436" w:type="dxa"/>
            <w:tcBorders>
              <w:left w:val="single" w:sz="4" w:space="0" w:color="auto"/>
              <w:bottom w:val="single" w:sz="4" w:space="0" w:color="auto"/>
            </w:tcBorders>
          </w:tcPr>
          <w:p w14:paraId="44F0EB43" w14:textId="77777777" w:rsidR="00046D4D" w:rsidRPr="00046D4D" w:rsidRDefault="00046D4D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97E4E7E" w14:textId="77777777" w:rsidR="00A562EA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5" w:name="Check5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5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Glasses</w:t>
            </w:r>
          </w:p>
          <w:p w14:paraId="2D9619DB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26AB77A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6" w:name="Check5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ADD</w:t>
            </w:r>
          </w:p>
          <w:p w14:paraId="030DCA1F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30FB20C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7" w:name="Check5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ADHD</w:t>
            </w:r>
          </w:p>
          <w:p w14:paraId="4C2E4556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626CFF5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8" w:name="Check5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Diabetes (type 1)</w:t>
            </w:r>
          </w:p>
          <w:p w14:paraId="3A04AA11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FFD33A1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9" w:name="Check5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Asthma</w:t>
            </w:r>
          </w:p>
          <w:p w14:paraId="0FB27F15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DC20911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0" w:name="Check5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Physical Limitations</w:t>
            </w:r>
          </w:p>
          <w:p w14:paraId="27E2B31C" w14:textId="77777777" w:rsidR="00AA15F8" w:rsidRPr="00A70015" w:rsidRDefault="00AA15F8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EFDFC28" w14:textId="77777777" w:rsidR="00046D4D" w:rsidRPr="00A70015" w:rsidRDefault="00046D4D" w:rsidP="00A562EA">
            <w:pPr>
              <w:rPr>
                <w:rFonts w:asciiTheme="minorHAnsi" w:hAnsiTheme="minorHAnsi"/>
                <w:i/>
                <w:sz w:val="18"/>
                <w:szCs w:val="18"/>
              </w:rPr>
            </w:pPr>
            <w:r w:rsidRPr="00A70015">
              <w:rPr>
                <w:rFonts w:asciiTheme="minorHAnsi" w:hAnsiTheme="minorHAnsi"/>
                <w:i/>
                <w:sz w:val="18"/>
                <w:szCs w:val="18"/>
              </w:rPr>
              <w:t>Explain any physical limitations:</w:t>
            </w:r>
          </w:p>
          <w:p w14:paraId="30BF7335" w14:textId="77777777" w:rsidR="00AA15F8" w:rsidRPr="00A70015" w:rsidRDefault="00AA15F8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BB38894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101" w:name="Text16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1"/>
          </w:p>
          <w:p w14:paraId="718B64D0" w14:textId="77777777" w:rsidR="00046D4D" w:rsidRDefault="00046D4D" w:rsidP="00A562EA">
            <w:pPr>
              <w:rPr>
                <w:rFonts w:asciiTheme="minorHAnsi" w:hAnsiTheme="minorHAnsi"/>
              </w:rPr>
            </w:pPr>
          </w:p>
        </w:tc>
        <w:tc>
          <w:tcPr>
            <w:tcW w:w="5436" w:type="dxa"/>
            <w:tcBorders>
              <w:bottom w:val="single" w:sz="4" w:space="0" w:color="auto"/>
              <w:right w:val="single" w:sz="4" w:space="0" w:color="auto"/>
            </w:tcBorders>
          </w:tcPr>
          <w:p w14:paraId="0BA7719B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1BE0C78" w14:textId="77777777" w:rsidR="00A562EA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2" w:name="Check6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Dyslexia</w:t>
            </w:r>
          </w:p>
          <w:p w14:paraId="62F1242B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80577E3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3" w:name="Check6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Heart Murmur</w:t>
            </w:r>
          </w:p>
          <w:p w14:paraId="64D51960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E3B76E0" w14:textId="77777777" w:rsidR="00046D4D" w:rsidRPr="00A70015" w:rsidRDefault="00046D4D" w:rsidP="00A562EA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4" w:name="Check6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4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Downs Syndrome</w:t>
            </w: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*</w:t>
            </w:r>
          </w:p>
          <w:p w14:paraId="2A4C6B02" w14:textId="77777777" w:rsidR="00046D4D" w:rsidRPr="00A70015" w:rsidRDefault="00046D4D" w:rsidP="00A562EA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50B1FA53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Check6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5" w:name="Check63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color w:val="000000" w:themeColor="text1"/>
                <w:sz w:val="22"/>
                <w:szCs w:val="22"/>
              </w:rPr>
            </w:r>
            <w:r w:rsidR="0051389A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end"/>
            </w:r>
            <w:bookmarkEnd w:id="105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Autism</w:t>
            </w: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*</w:t>
            </w:r>
          </w:p>
          <w:p w14:paraId="56DD30BF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7EA3ED1E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Check6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6" w:name="Check64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color w:val="000000" w:themeColor="text1"/>
                <w:sz w:val="22"/>
                <w:szCs w:val="22"/>
              </w:rPr>
            </w:r>
            <w:r w:rsidR="0051389A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end"/>
            </w:r>
            <w:bookmarkEnd w:id="106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Asperger Syndrome</w:t>
            </w: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*</w:t>
            </w:r>
          </w:p>
          <w:p w14:paraId="71CCA104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5249FFE0" w14:textId="77777777" w:rsidR="00AA15F8" w:rsidRPr="00A70015" w:rsidRDefault="00046D4D" w:rsidP="00046D4D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Other:  </w:t>
            </w:r>
          </w:p>
          <w:p w14:paraId="7BEA2417" w14:textId="77777777" w:rsidR="00AA15F8" w:rsidRPr="00A70015" w:rsidRDefault="00AA15F8" w:rsidP="00046D4D">
            <w:pPr>
              <w:rPr>
                <w:rFonts w:asciiTheme="minorHAnsi" w:hAnsiTheme="minorHAnsi"/>
                <w:color w:val="000000" w:themeColor="text1"/>
                <w:sz w:val="10"/>
                <w:szCs w:val="10"/>
              </w:rPr>
            </w:pPr>
          </w:p>
          <w:p w14:paraId="60777FE3" w14:textId="77777777" w:rsidR="00046D4D" w:rsidRPr="00A70015" w:rsidRDefault="00046D4D" w:rsidP="00046D4D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107" w:name="Text162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end"/>
            </w:r>
            <w:bookmarkEnd w:id="107"/>
          </w:p>
          <w:p w14:paraId="63721947" w14:textId="77777777" w:rsidR="00046D4D" w:rsidRPr="00A70015" w:rsidRDefault="00046D4D" w:rsidP="00046D4D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046D4D" w14:paraId="18BAF775" w14:textId="77777777" w:rsidTr="005624C3">
        <w:tc>
          <w:tcPr>
            <w:tcW w:w="10872" w:type="dxa"/>
            <w:gridSpan w:val="2"/>
            <w:tcBorders>
              <w:top w:val="single" w:sz="4" w:space="0" w:color="auto"/>
            </w:tcBorders>
          </w:tcPr>
          <w:p w14:paraId="6C848620" w14:textId="77777777" w:rsidR="00046D4D" w:rsidRDefault="00046D4D" w:rsidP="00A562EA">
            <w:pPr>
              <w:rPr>
                <w:rFonts w:asciiTheme="minorHAnsi" w:hAnsiTheme="minorHAnsi"/>
                <w:color w:val="FF0000"/>
              </w:rPr>
            </w:pPr>
            <w:r w:rsidRPr="00046D4D">
              <w:rPr>
                <w:rFonts w:asciiTheme="minorHAnsi" w:hAnsiTheme="minorHAnsi"/>
                <w:color w:val="FF0000"/>
              </w:rPr>
              <w:t>*Please contact the site director for further assistance</w:t>
            </w:r>
          </w:p>
          <w:p w14:paraId="331A7303" w14:textId="77777777" w:rsidR="00046D4D" w:rsidRPr="00AA15F8" w:rsidRDefault="00046D4D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14:paraId="57B41447" w14:textId="77777777" w:rsidR="0088111B" w:rsidRDefault="0088111B" w:rsidP="0088111B">
      <w:pPr>
        <w:jc w:val="both"/>
      </w:pPr>
    </w:p>
    <w:p w14:paraId="327ABA4A" w14:textId="77777777" w:rsidR="0088111B" w:rsidRDefault="0088111B"/>
    <w:p w14:paraId="29498233" w14:textId="77777777" w:rsidR="0088111B" w:rsidRDefault="0088111B" w:rsidP="0088111B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3600"/>
        <w:gridCol w:w="2754"/>
      </w:tblGrid>
      <w:tr w:rsidR="00AA15F8" w14:paraId="2728DFE5" w14:textId="77777777" w:rsidTr="00527BB3">
        <w:tc>
          <w:tcPr>
            <w:tcW w:w="10872" w:type="dxa"/>
            <w:gridSpan w:val="3"/>
          </w:tcPr>
          <w:p w14:paraId="0414A5CA" w14:textId="77777777" w:rsidR="00AA15F8" w:rsidRPr="005624C3" w:rsidRDefault="00AA15F8" w:rsidP="00AA15F8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Transportation and Pick-Up Authorization</w:t>
            </w:r>
          </w:p>
        </w:tc>
      </w:tr>
      <w:tr w:rsidR="00AA15F8" w:rsidRPr="00AA15F8" w14:paraId="462A9326" w14:textId="77777777" w:rsidTr="00527BB3">
        <w:tc>
          <w:tcPr>
            <w:tcW w:w="10872" w:type="dxa"/>
            <w:gridSpan w:val="3"/>
            <w:tcBorders>
              <w:bottom w:val="single" w:sz="4" w:space="0" w:color="auto"/>
            </w:tcBorders>
          </w:tcPr>
          <w:p w14:paraId="66221FCB" w14:textId="77777777" w:rsidR="00AA15F8" w:rsidRPr="00AA15F8" w:rsidRDefault="00AA15F8" w:rsidP="00A562EA">
            <w:pPr>
              <w:rPr>
                <w:rFonts w:asciiTheme="minorHAnsi" w:hAnsiTheme="minorHAnsi"/>
              </w:rPr>
            </w:pPr>
          </w:p>
        </w:tc>
      </w:tr>
      <w:tr w:rsidR="00AA15F8" w:rsidRPr="00A70015" w14:paraId="66C2DB3B" w14:textId="77777777" w:rsidTr="00527BB3">
        <w:tc>
          <w:tcPr>
            <w:tcW w:w="108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5C01ED" w14:textId="77777777" w:rsidR="00AA15F8" w:rsidRPr="00A70015" w:rsidRDefault="00AA15F8" w:rsidP="00AA15F8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I,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08" w:name="Text16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, the legal guardian/parent of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09" w:name="Text16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9"/>
            <w:r w:rsidRPr="00A70015">
              <w:rPr>
                <w:rFonts w:asciiTheme="minorHAnsi" w:hAnsiTheme="minorHAnsi"/>
                <w:sz w:val="22"/>
                <w:szCs w:val="22"/>
              </w:rPr>
              <w:t>,  authorize the following person(s) to be permitted to pick-up and/or transport my child from the KidTime program.</w:t>
            </w:r>
          </w:p>
        </w:tc>
      </w:tr>
      <w:tr w:rsidR="00AA15F8" w:rsidRPr="00AA15F8" w14:paraId="1A58CA31" w14:textId="77777777" w:rsidTr="00527BB3">
        <w:tc>
          <w:tcPr>
            <w:tcW w:w="1087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C61431E" w14:textId="77777777" w:rsidR="00AA15F8" w:rsidRDefault="00AA15F8" w:rsidP="00AA15F8">
            <w:pPr>
              <w:rPr>
                <w:rFonts w:asciiTheme="minorHAnsi" w:hAnsiTheme="minorHAnsi"/>
              </w:rPr>
            </w:pPr>
          </w:p>
        </w:tc>
      </w:tr>
      <w:tr w:rsidR="00AA15F8" w:rsidRPr="00A70015" w14:paraId="0359CC42" w14:textId="77777777" w:rsidTr="00527BB3">
        <w:tc>
          <w:tcPr>
            <w:tcW w:w="4518" w:type="dxa"/>
            <w:tcBorders>
              <w:left w:val="single" w:sz="4" w:space="0" w:color="auto"/>
            </w:tcBorders>
          </w:tcPr>
          <w:p w14:paraId="5B5169AE" w14:textId="77777777" w:rsidR="00AA15F8" w:rsidRPr="00A70015" w:rsidRDefault="00AA15F8" w:rsidP="00AA15F8">
            <w:pPr>
              <w:rPr>
                <w:rFonts w:asciiTheme="minorHAnsi" w:hAnsiTheme="minorHAnsi"/>
                <w:b/>
              </w:rPr>
            </w:pPr>
            <w:r w:rsidRPr="00A70015">
              <w:rPr>
                <w:rFonts w:asciiTheme="minorHAnsi" w:hAnsiTheme="minorHAnsi"/>
                <w:b/>
              </w:rPr>
              <w:t>NAME</w:t>
            </w:r>
          </w:p>
        </w:tc>
        <w:tc>
          <w:tcPr>
            <w:tcW w:w="3600" w:type="dxa"/>
          </w:tcPr>
          <w:p w14:paraId="5D5014AC" w14:textId="77777777" w:rsidR="00AA15F8" w:rsidRPr="00A70015" w:rsidRDefault="00AA15F8" w:rsidP="00AA15F8">
            <w:pPr>
              <w:rPr>
                <w:rFonts w:asciiTheme="minorHAnsi" w:hAnsiTheme="minorHAnsi"/>
                <w:b/>
              </w:rPr>
            </w:pPr>
            <w:r w:rsidRPr="00A70015">
              <w:rPr>
                <w:rFonts w:asciiTheme="minorHAnsi" w:hAnsiTheme="minorHAnsi"/>
                <w:b/>
              </w:rPr>
              <w:t>DRIVER’S LICENSE #</w:t>
            </w:r>
          </w:p>
        </w:tc>
        <w:tc>
          <w:tcPr>
            <w:tcW w:w="2754" w:type="dxa"/>
            <w:tcBorders>
              <w:right w:val="single" w:sz="4" w:space="0" w:color="auto"/>
            </w:tcBorders>
          </w:tcPr>
          <w:p w14:paraId="6435E9DE" w14:textId="77777777" w:rsidR="00AA15F8" w:rsidRPr="00A70015" w:rsidRDefault="00AA15F8" w:rsidP="00AA15F8">
            <w:pPr>
              <w:rPr>
                <w:rFonts w:asciiTheme="minorHAnsi" w:hAnsiTheme="minorHAnsi"/>
                <w:b/>
              </w:rPr>
            </w:pPr>
            <w:r w:rsidRPr="00A70015">
              <w:rPr>
                <w:rFonts w:asciiTheme="minorHAnsi" w:hAnsiTheme="minorHAnsi"/>
                <w:b/>
              </w:rPr>
              <w:t>TELEPHONE #</w:t>
            </w:r>
          </w:p>
        </w:tc>
      </w:tr>
      <w:tr w:rsidR="00057E87" w:rsidRPr="00057E87" w14:paraId="67E6A0FE" w14:textId="77777777" w:rsidTr="00527BB3">
        <w:tc>
          <w:tcPr>
            <w:tcW w:w="4518" w:type="dxa"/>
            <w:tcBorders>
              <w:left w:val="single" w:sz="4" w:space="0" w:color="auto"/>
            </w:tcBorders>
          </w:tcPr>
          <w:p w14:paraId="26FDB4F4" w14:textId="77777777" w:rsidR="00057E87" w:rsidRPr="00057E87" w:rsidRDefault="00057E87" w:rsidP="00AA15F8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3600" w:type="dxa"/>
          </w:tcPr>
          <w:p w14:paraId="6E13B839" w14:textId="77777777" w:rsidR="00057E87" w:rsidRPr="00057E87" w:rsidRDefault="00057E87" w:rsidP="00AA15F8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</w:tcPr>
          <w:p w14:paraId="058F5CC5" w14:textId="77777777" w:rsidR="00057E87" w:rsidRPr="00057E87" w:rsidRDefault="00057E87" w:rsidP="00AA15F8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AA15F8" w:rsidRPr="00AA15F8" w14:paraId="08FB0BC2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15BB2FA8" w14:textId="77777777" w:rsidR="00AA15F8" w:rsidRDefault="00AA15F8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10" w:name="Text16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10"/>
          </w:p>
        </w:tc>
        <w:tc>
          <w:tcPr>
            <w:tcW w:w="3600" w:type="dxa"/>
            <w:vAlign w:val="center"/>
          </w:tcPr>
          <w:p w14:paraId="491FEB6A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1" w:name="Text171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11"/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689721DD" w14:textId="77777777" w:rsidR="00AA15F8" w:rsidRDefault="0088111B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2" w:name="Text170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12"/>
          </w:p>
        </w:tc>
      </w:tr>
      <w:tr w:rsidR="00057E87" w:rsidRPr="005624C3" w14:paraId="73945F42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21FEB73E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43C88DFB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7FFBA275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19FBBE97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1E175174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7F9C86F5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32F27192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7305B2A2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69CB6472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3AD94F18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3DBC11DA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01CFD5C8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3CA2D3E8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4DA84A37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4C33FF24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4B7B7B13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1D491AFF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189D6B1A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6A229358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5FF1F252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5B2D5527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75289D6B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322C136C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672A3047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5FEA16B1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32757B83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60102A0D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0640B650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588B01C9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67D06EBC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4234FFA8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1F263DE2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7B9ECC36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160D39D1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146FC6B1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057E87" w:rsidRPr="00AA15F8" w14:paraId="10340705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1920C8D1" w14:textId="77777777" w:rsidR="00057E87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19C4B8DE" w14:textId="77777777" w:rsidR="00057E87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2AF4E64E" w14:textId="77777777" w:rsidR="00057E87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36D57EF0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36FE05A3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4A2B083E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6FE81E0B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057E87" w:rsidRPr="00AA15F8" w14:paraId="2958016E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3773893E" w14:textId="77777777" w:rsidR="00057E87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6664D102" w14:textId="77777777" w:rsidR="00057E87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44B3307D" w14:textId="77777777" w:rsidR="00057E87" w:rsidRDefault="0088111B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D4466E" w:rsidRPr="00AA15F8" w14:paraId="7A89D3B2" w14:textId="77777777" w:rsidTr="00527BB3">
        <w:tc>
          <w:tcPr>
            <w:tcW w:w="108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A085" w14:textId="77777777" w:rsidR="00D4466E" w:rsidRDefault="00D4466E" w:rsidP="00057E87">
            <w:pPr>
              <w:rPr>
                <w:rFonts w:asciiTheme="minorHAnsi" w:hAnsiTheme="minorHAnsi"/>
              </w:rPr>
            </w:pPr>
          </w:p>
        </w:tc>
      </w:tr>
    </w:tbl>
    <w:p w14:paraId="148B5B83" w14:textId="77777777" w:rsidR="0088111B" w:rsidRDefault="0088111B"/>
    <w:p w14:paraId="41427034" w14:textId="77777777" w:rsidR="00527BB3" w:rsidRDefault="00527BB3">
      <w:r>
        <w:br w:type="page"/>
      </w:r>
    </w:p>
    <w:p w14:paraId="2CD75CE6" w14:textId="77777777" w:rsidR="00527BB3" w:rsidRDefault="00527BB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724"/>
      </w:tblGrid>
      <w:tr w:rsidR="00D4466E" w:rsidRPr="00D4466E" w14:paraId="56F438C7" w14:textId="77777777" w:rsidTr="00527BB3">
        <w:trPr>
          <w:trHeight w:val="200"/>
        </w:trPr>
        <w:tc>
          <w:tcPr>
            <w:tcW w:w="10872" w:type="dxa"/>
            <w:gridSpan w:val="2"/>
            <w:vAlign w:val="center"/>
          </w:tcPr>
          <w:p w14:paraId="5D13AD82" w14:textId="77777777" w:rsidR="00D4466E" w:rsidRPr="005624C3" w:rsidRDefault="00D4466E" w:rsidP="00D4466E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Information Check List</w:t>
            </w:r>
          </w:p>
        </w:tc>
      </w:tr>
      <w:tr w:rsidR="00527BB3" w:rsidRPr="00D4466E" w14:paraId="2E936B96" w14:textId="77777777" w:rsidTr="003334A2">
        <w:trPr>
          <w:trHeight w:val="200"/>
        </w:trPr>
        <w:tc>
          <w:tcPr>
            <w:tcW w:w="10872" w:type="dxa"/>
            <w:gridSpan w:val="2"/>
            <w:vAlign w:val="center"/>
          </w:tcPr>
          <w:p w14:paraId="7233215A" w14:textId="77777777" w:rsidR="00527BB3" w:rsidRPr="00D4466E" w:rsidRDefault="00527BB3" w:rsidP="00D4466E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D4466E" w:rsidRPr="00AA15F8" w14:paraId="72AF0F57" w14:textId="77777777" w:rsidTr="003334A2">
        <w:trPr>
          <w:trHeight w:val="200"/>
        </w:trPr>
        <w:tc>
          <w:tcPr>
            <w:tcW w:w="10872" w:type="dxa"/>
            <w:gridSpan w:val="2"/>
            <w:vAlign w:val="center"/>
          </w:tcPr>
          <w:p w14:paraId="689336ED" w14:textId="77777777" w:rsidR="00D4466E" w:rsidRDefault="00D4466E" w:rsidP="00057E87">
            <w:pPr>
              <w:rPr>
                <w:rFonts w:asciiTheme="minorHAnsi" w:hAnsiTheme="minorHAnsi"/>
              </w:rPr>
            </w:pPr>
            <w:r w:rsidRPr="003334A2">
              <w:rPr>
                <w:rFonts w:asciiTheme="minorHAnsi" w:hAnsiTheme="minorHAnsi"/>
                <w:b/>
              </w:rPr>
              <w:t>NOTE:</w:t>
            </w:r>
            <w:r>
              <w:rPr>
                <w:rFonts w:asciiTheme="minorHAnsi" w:hAnsiTheme="minorHAnsi"/>
              </w:rPr>
              <w:t xml:space="preserve"> This information will help KidTime provide the best environment for your child.</w:t>
            </w:r>
          </w:p>
        </w:tc>
      </w:tr>
      <w:tr w:rsidR="00D4466E" w:rsidRPr="00A70015" w14:paraId="7A417329" w14:textId="77777777" w:rsidTr="003334A2">
        <w:trPr>
          <w:trHeight w:val="200"/>
        </w:trPr>
        <w:tc>
          <w:tcPr>
            <w:tcW w:w="10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EC765D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Enter any custody information in his space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3" w:name="Check6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4A85AE11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14" w:name="Text17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4"/>
          </w:p>
          <w:p w14:paraId="0573ABAE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What are some ways in which your child plays at home?</w:t>
            </w:r>
          </w:p>
          <w:p w14:paraId="418DDC19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15" w:name="Text17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5"/>
          </w:p>
        </w:tc>
      </w:tr>
      <w:tr w:rsidR="002F4C12" w:rsidRPr="00AA15F8" w14:paraId="634C1E28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EBE20F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Has your child had any of the following experiences during the past year?</w:t>
            </w:r>
          </w:p>
        </w:tc>
      </w:tr>
      <w:tr w:rsidR="00A70015" w:rsidRPr="00AA15F8" w14:paraId="1A64D968" w14:textId="77777777" w:rsidTr="00A70015">
        <w:trPr>
          <w:trHeight w:val="200"/>
        </w:trPr>
        <w:tc>
          <w:tcPr>
            <w:tcW w:w="5148" w:type="dxa"/>
            <w:tcBorders>
              <w:left w:val="single" w:sz="4" w:space="0" w:color="auto"/>
            </w:tcBorders>
          </w:tcPr>
          <w:p w14:paraId="7A2DD405" w14:textId="77777777" w:rsidR="00D4466E" w:rsidRPr="00A70015" w:rsidRDefault="00D4466E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B2BCECF" w14:textId="77777777" w:rsidR="002F4C12" w:rsidRPr="00A70015" w:rsidRDefault="00D4466E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Birth of another child in the family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6" w:name="Check6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7" w:name="Check6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6AA9B2F0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B4295EE" w14:textId="77777777" w:rsidR="00D4466E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Changing Schools?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147E7ECA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3D2CF1E" w14:textId="77777777" w:rsidR="002F4C12" w:rsidRPr="00A70015" w:rsidRDefault="00527BB3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Sep</w:t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t xml:space="preserve">aration or divorce of parents?  </w:t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59609387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90895E1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Other: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18" w:name="Text17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8"/>
          </w:p>
          <w:p w14:paraId="096AD1E7" w14:textId="77777777" w:rsidR="002F4C12" w:rsidRPr="00A70015" w:rsidRDefault="002F4C12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5724" w:type="dxa"/>
            <w:tcBorders>
              <w:right w:val="single" w:sz="4" w:space="0" w:color="auto"/>
            </w:tcBorders>
          </w:tcPr>
          <w:p w14:paraId="62033361" w14:textId="77777777" w:rsidR="00D4466E" w:rsidRPr="00A70015" w:rsidRDefault="00D4466E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FD6ED60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Moving?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635D4D3F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D694DC5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Serious illness of child or family member?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1BD936EA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71C7942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Death in family?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2F4C12" w:rsidRPr="00AA15F8" w14:paraId="674645C3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52B25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Would you describe your child as (check all that </w:t>
            </w:r>
            <w:proofErr w:type="gramStart"/>
            <w:r w:rsidRPr="00A70015">
              <w:rPr>
                <w:rFonts w:asciiTheme="minorHAnsi" w:hAnsiTheme="minorHAnsi"/>
                <w:sz w:val="22"/>
                <w:szCs w:val="22"/>
              </w:rPr>
              <w:t>apply)</w:t>
            </w:r>
            <w:proofErr w:type="gramEnd"/>
          </w:p>
          <w:p w14:paraId="3D850568" w14:textId="77777777" w:rsidR="002F4C12" w:rsidRPr="00A70015" w:rsidRDefault="002F4C12" w:rsidP="002F4C12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9" w:name="Check6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active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0" w:name="Check6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quiet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7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1" w:name="Check7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friendly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7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2" w:name="Check7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Shy</w:t>
            </w:r>
          </w:p>
          <w:p w14:paraId="332D2DE4" w14:textId="77777777" w:rsidR="002F4C12" w:rsidRPr="00A70015" w:rsidRDefault="002F4C12" w:rsidP="002F4C12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2F4C12" w:rsidRPr="00AA15F8" w14:paraId="10EA3599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F440D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Please list your expectations for KidTime:</w:t>
            </w:r>
          </w:p>
          <w:p w14:paraId="2F126404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23" w:name="Text17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3"/>
          </w:p>
          <w:p w14:paraId="6F93B741" w14:textId="77777777" w:rsidR="002F4C12" w:rsidRPr="00A70015" w:rsidRDefault="002F4C12" w:rsidP="00D4466E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2F4C12" w:rsidRPr="00AA15F8" w14:paraId="2A049B89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6E12A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Do you want your child to work on academic homework at KidTime?</w:t>
            </w:r>
          </w:p>
          <w:p w14:paraId="7CC8ACAB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1389A">
              <w:rPr>
                <w:rFonts w:asciiTheme="minorHAnsi" w:hAnsiTheme="minorHAnsi"/>
                <w:sz w:val="22"/>
                <w:szCs w:val="22"/>
              </w:rPr>
            </w:r>
            <w:r w:rsidR="0051389A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399526F7" w14:textId="77777777" w:rsidR="002F4C12" w:rsidRPr="00A70015" w:rsidRDefault="002F4C12" w:rsidP="00D4466E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2F4C12" w:rsidRPr="00AA15F8" w14:paraId="2FF81614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AD64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Areas to focus attention:</w:t>
            </w:r>
          </w:p>
          <w:p w14:paraId="733B87E7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24" w:name="Text17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4"/>
          </w:p>
          <w:p w14:paraId="4DD99A0F" w14:textId="77777777" w:rsidR="00886B84" w:rsidRPr="00A70015" w:rsidRDefault="00886B84" w:rsidP="00D4466E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14:paraId="5B73D4EE" w14:textId="77777777" w:rsidR="0088111B" w:rsidRDefault="0088111B"/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436"/>
      </w:tblGrid>
      <w:tr w:rsidR="00886B84" w:rsidRPr="00AA15F8" w14:paraId="2FC2613F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9C3C" w14:textId="77777777" w:rsidR="00886B84" w:rsidRPr="00527BB3" w:rsidRDefault="00886B84" w:rsidP="00527BB3">
            <w:pPr>
              <w:jc w:val="center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527BB3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Parent Handbook Checklist</w:t>
            </w:r>
          </w:p>
        </w:tc>
      </w:tr>
      <w:tr w:rsidR="00527BB3" w:rsidRPr="00AA15F8" w14:paraId="1E1A630B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19713F" w14:textId="77777777" w:rsidR="00527BB3" w:rsidRPr="00886B84" w:rsidRDefault="00527BB3" w:rsidP="00D4466E">
            <w:pPr>
              <w:rPr>
                <w:rFonts w:asciiTheme="minorHAnsi" w:hAnsiTheme="minorHAnsi"/>
                <w:b/>
              </w:rPr>
            </w:pPr>
          </w:p>
        </w:tc>
      </w:tr>
      <w:tr w:rsidR="00886B84" w:rsidRPr="00AA15F8" w14:paraId="0C963568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55658B6" w14:textId="77777777" w:rsidR="00886B84" w:rsidRPr="00527BB3" w:rsidRDefault="00886B84" w:rsidP="00D4466E">
            <w:pPr>
              <w:rPr>
                <w:rFonts w:asciiTheme="minorHAnsi" w:hAnsiTheme="minorHAnsi"/>
                <w:i/>
              </w:rPr>
            </w:pPr>
            <w:r w:rsidRPr="00527BB3">
              <w:rPr>
                <w:rFonts w:asciiTheme="minorHAnsi" w:hAnsiTheme="minorHAnsi"/>
                <w:i/>
              </w:rPr>
              <w:t>By initialing each item on this checklist the parent/guardian indicates that they understand and will follow guidelines in all handbooks.  Questions or concerns about a program policy should be discussed before initialing this list and submitting the application.</w:t>
            </w:r>
          </w:p>
        </w:tc>
      </w:tr>
      <w:tr w:rsidR="00886B84" w:rsidRPr="00AA15F8" w14:paraId="7A40CC44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nil"/>
              <w:bottom w:val="nil"/>
            </w:tcBorders>
            <w:vAlign w:val="center"/>
          </w:tcPr>
          <w:p w14:paraId="798B90D9" w14:textId="77777777" w:rsidR="00886B84" w:rsidRDefault="00886B84" w:rsidP="00D4466E">
            <w:pPr>
              <w:rPr>
                <w:rFonts w:asciiTheme="minorHAnsi" w:hAnsiTheme="minorHAnsi"/>
              </w:rPr>
            </w:pPr>
          </w:p>
        </w:tc>
      </w:tr>
      <w:tr w:rsidR="00886B84" w:rsidRPr="00AA15F8" w14:paraId="140B1F3D" w14:textId="77777777" w:rsidTr="00527BB3">
        <w:trPr>
          <w:trHeight w:val="443"/>
        </w:trPr>
        <w:tc>
          <w:tcPr>
            <w:tcW w:w="5436" w:type="dxa"/>
            <w:tcBorders>
              <w:top w:val="nil"/>
              <w:bottom w:val="single" w:sz="4" w:space="0" w:color="auto"/>
            </w:tcBorders>
          </w:tcPr>
          <w:p w14:paraId="22E93B39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891D08C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5" w:name="Check72"/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125"/>
            <w:r>
              <w:rPr>
                <w:rFonts w:asciiTheme="minorHAnsi" w:hAnsiTheme="minorHAnsi"/>
              </w:rPr>
              <w:t xml:space="preserve"> Program Dates and Times</w:t>
            </w:r>
          </w:p>
          <w:p w14:paraId="3CFA78B4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FF5762B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Fees and Payments</w:t>
            </w:r>
          </w:p>
          <w:p w14:paraId="36C3353A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9DDB13B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Registration</w:t>
            </w:r>
          </w:p>
          <w:p w14:paraId="48E5295B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A706AE4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Payment Schedule</w:t>
            </w:r>
          </w:p>
          <w:p w14:paraId="65C176B5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9F3DB57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Certificates, discounts, scholarships</w:t>
            </w:r>
          </w:p>
          <w:p w14:paraId="2B326D6D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89CB9C0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Forms of Payments</w:t>
            </w:r>
          </w:p>
          <w:p w14:paraId="3F8EDBB5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68F8A3D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Billing Statements / Questions</w:t>
            </w:r>
          </w:p>
          <w:p w14:paraId="2BB73E0C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FD41DD0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Termination of Services</w:t>
            </w:r>
          </w:p>
          <w:p w14:paraId="77888B07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C4A7CE9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Illness and Sick Child Policy</w:t>
            </w:r>
          </w:p>
          <w:p w14:paraId="60A6C9BD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996425B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Medication Policy</w:t>
            </w:r>
          </w:p>
          <w:p w14:paraId="147C9014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9AFFBDA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Vacation Policy</w:t>
            </w:r>
          </w:p>
          <w:p w14:paraId="3F5D9098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380EC1E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Inclement Weather Policy</w:t>
            </w:r>
          </w:p>
          <w:p w14:paraId="03EEE6A9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F1397DD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In-Service Days</w:t>
            </w:r>
          </w:p>
          <w:p w14:paraId="2DB5FB83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97E9EBE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In-Service Lunch and Drink</w:t>
            </w:r>
          </w:p>
          <w:p w14:paraId="499CA3CF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9450C4D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Dress Code</w:t>
            </w:r>
          </w:p>
          <w:p w14:paraId="08F5A01F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20C76F0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Dress Code – Gym Shoes</w:t>
            </w:r>
          </w:p>
          <w:p w14:paraId="433BBF70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62BF4E4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Dress Code – Coats</w:t>
            </w:r>
          </w:p>
          <w:p w14:paraId="3F5EBA6D" w14:textId="77777777" w:rsidR="00886B84" w:rsidRPr="005624C3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5436" w:type="dxa"/>
            <w:tcBorders>
              <w:top w:val="nil"/>
              <w:bottom w:val="single" w:sz="4" w:space="0" w:color="auto"/>
            </w:tcBorders>
          </w:tcPr>
          <w:p w14:paraId="3022BB25" w14:textId="77777777" w:rsidR="00886B84" w:rsidRPr="00B2499B" w:rsidRDefault="00886B84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F724239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Toys from Home</w:t>
            </w:r>
          </w:p>
          <w:p w14:paraId="1D635F00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84031C2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</w:t>
            </w:r>
          </w:p>
          <w:p w14:paraId="21C1A024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C29558E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Regular School Days</w:t>
            </w:r>
          </w:p>
          <w:p w14:paraId="78C3DF35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D56DE0E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Full-Day Care</w:t>
            </w:r>
          </w:p>
          <w:p w14:paraId="589184D8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1A2306D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Attendance Info</w:t>
            </w:r>
          </w:p>
          <w:p w14:paraId="2628BD43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3F169E4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Late Pick-up / Fees</w:t>
            </w:r>
          </w:p>
          <w:p w14:paraId="5F780C4B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B7C897E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Program Content</w:t>
            </w:r>
          </w:p>
          <w:p w14:paraId="13B35E00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329D474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Newsletter</w:t>
            </w:r>
          </w:p>
          <w:p w14:paraId="56C857A8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ED7A8FD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Discipline Policy</w:t>
            </w:r>
          </w:p>
          <w:p w14:paraId="127ACD67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C269395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Parent Involvement</w:t>
            </w:r>
          </w:p>
          <w:p w14:paraId="3EF86038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9901ACF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Confidentiality</w:t>
            </w:r>
          </w:p>
          <w:p w14:paraId="08616892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BF555B3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Emergency Procedures</w:t>
            </w:r>
          </w:p>
          <w:p w14:paraId="2DE57165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63C0077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Grievance Policy</w:t>
            </w:r>
          </w:p>
          <w:p w14:paraId="56EAA7BA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33163E4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DHS Requirements</w:t>
            </w:r>
          </w:p>
          <w:p w14:paraId="18D1C2B9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2280315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51389A">
              <w:rPr>
                <w:rFonts w:asciiTheme="minorHAnsi" w:hAnsiTheme="minorHAnsi"/>
              </w:rPr>
            </w:r>
            <w:r w:rsidR="0051389A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Site </w:t>
            </w:r>
            <w:r w:rsidRPr="00B2499B">
              <w:rPr>
                <w:rFonts w:asciiTheme="minorHAnsi" w:hAnsiTheme="minorHAnsi"/>
                <w:b/>
              </w:rPr>
              <w:t>Before</w:t>
            </w:r>
            <w:r>
              <w:rPr>
                <w:rFonts w:asciiTheme="minorHAnsi" w:hAnsiTheme="minorHAnsi"/>
              </w:rPr>
              <w:t xml:space="preserve"> Enrollment</w:t>
            </w:r>
          </w:p>
        </w:tc>
      </w:tr>
    </w:tbl>
    <w:p w14:paraId="09BA1C23" w14:textId="77777777" w:rsidR="007D0B49" w:rsidRDefault="007D0B49"/>
    <w:p w14:paraId="43D62E4D" w14:textId="77777777" w:rsidR="007D0B49" w:rsidRDefault="007D0B49"/>
    <w:p w14:paraId="0ABB13AC" w14:textId="77777777" w:rsidR="007D0B49" w:rsidRDefault="007D0B49"/>
    <w:p w14:paraId="45EE5CD7" w14:textId="77777777" w:rsidR="007D0B49" w:rsidRDefault="007D0B49"/>
    <w:tbl>
      <w:tblPr>
        <w:tblStyle w:val="TableGrid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"/>
        <w:gridCol w:w="4711"/>
        <w:gridCol w:w="473"/>
        <w:gridCol w:w="612"/>
        <w:gridCol w:w="1170"/>
        <w:gridCol w:w="226"/>
        <w:gridCol w:w="3014"/>
        <w:gridCol w:w="450"/>
      </w:tblGrid>
      <w:tr w:rsidR="00600A14" w:rsidRPr="00600A14" w14:paraId="2FFD8C09" w14:textId="77777777" w:rsidTr="007D0B49">
        <w:tc>
          <w:tcPr>
            <w:tcW w:w="10908" w:type="dxa"/>
            <w:gridSpan w:val="8"/>
            <w:tcBorders>
              <w:bottom w:val="single" w:sz="4" w:space="0" w:color="auto"/>
            </w:tcBorders>
          </w:tcPr>
          <w:p w14:paraId="646C7626" w14:textId="77777777" w:rsidR="00600A14" w:rsidRDefault="00600A14" w:rsidP="00600A14">
            <w:pPr>
              <w:rPr>
                <w:rFonts w:asciiTheme="minorHAnsi" w:hAnsiTheme="minorHAnsi"/>
              </w:rPr>
            </w:pPr>
          </w:p>
        </w:tc>
      </w:tr>
      <w:tr w:rsidR="00600A14" w:rsidRPr="00C70E84" w14:paraId="5E262C3D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F21541" w14:textId="77777777" w:rsidR="00600A14" w:rsidRPr="00C70E84" w:rsidRDefault="00600A14" w:rsidP="00A70015">
            <w:pPr>
              <w:rPr>
                <w:rFonts w:asciiTheme="minorHAnsi" w:hAnsiTheme="minorHAnsi"/>
              </w:rPr>
            </w:pPr>
          </w:p>
        </w:tc>
      </w:tr>
      <w:tr w:rsidR="00600A14" w:rsidRPr="0024760E" w14:paraId="670BE4F6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7C00E4" w14:textId="77777777" w:rsidR="00600A14" w:rsidRDefault="00600A14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agree that the above information is correct. As my electronic signature, I enter the information below:</w:t>
            </w:r>
          </w:p>
          <w:p w14:paraId="253B17C7" w14:textId="77777777" w:rsidR="00600A14" w:rsidRPr="0024760E" w:rsidRDefault="00600A14" w:rsidP="00A70015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7D0B49" w:rsidRPr="00605538" w14:paraId="117F1449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BAFFF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57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BA26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49"/>
                  <w:enabled/>
                  <w:calcOnExit w:val="0"/>
                  <w:textInput>
                    <w:default w:val="The City and state of my birth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The City and state of my birth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81312CD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right w:val="nil"/>
            </w:tcBorders>
          </w:tcPr>
          <w:p w14:paraId="6EC52F31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B05A26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605538" w14:paraId="6150C819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39FC00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51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8570C7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The City and State of birth</w:t>
            </w: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4467E6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left w:val="nil"/>
              <w:bottom w:val="nil"/>
              <w:right w:val="nil"/>
            </w:tcBorders>
          </w:tcPr>
          <w:p w14:paraId="4F52A1B8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Today’s </w:t>
            </w: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Date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12EE68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579A26FE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194963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140CB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F7FE5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425CEC0F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D6BDF5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42381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FC81E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4245D93C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D8C808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7E8071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32506">
              <w:rPr>
                <w:rFonts w:asciiTheme="minorHAnsi" w:hAnsiTheme="minorHAnsi"/>
                <w:i/>
                <w:sz w:val="16"/>
                <w:szCs w:val="16"/>
              </w:rPr>
              <w:t xml:space="preserve">Signature or Full Name if 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>using this as  an electronic signature</w:t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126F55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24760E" w14:paraId="7D3810BC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ABA5F9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2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AE666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59F96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</w:tr>
    </w:tbl>
    <w:p w14:paraId="6AE6F4EE" w14:textId="77777777" w:rsidR="00B82094" w:rsidRDefault="00B82094" w:rsidP="00035CD8">
      <w:pPr>
        <w:rPr>
          <w:rFonts w:asciiTheme="minorHAnsi" w:hAnsiTheme="minorHAnsi"/>
          <w:sz w:val="28"/>
          <w:szCs w:val="28"/>
        </w:rPr>
      </w:pPr>
    </w:p>
    <w:p w14:paraId="394F3962" w14:textId="77777777" w:rsidR="00B82094" w:rsidRDefault="00B82094" w:rsidP="00035CD8">
      <w:pPr>
        <w:rPr>
          <w:rFonts w:asciiTheme="minorHAnsi" w:hAnsiTheme="minorHAnsi"/>
          <w:sz w:val="28"/>
          <w:szCs w:val="28"/>
        </w:rPr>
      </w:pPr>
    </w:p>
    <w:p w14:paraId="2F59463C" w14:textId="77777777" w:rsidR="0088111B" w:rsidRDefault="0088111B" w:rsidP="0088111B">
      <w:pPr>
        <w:rPr>
          <w:rFonts w:asciiTheme="minorHAnsi" w:hAnsiTheme="minorHAnsi"/>
          <w:b/>
        </w:rPr>
      </w:pPr>
    </w:p>
    <w:tbl>
      <w:tblPr>
        <w:tblStyle w:val="TableGrid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8"/>
      </w:tblGrid>
      <w:tr w:rsidR="0088111B" w:rsidRPr="00600A14" w14:paraId="7DEA0539" w14:textId="77777777" w:rsidTr="00A70015">
        <w:tc>
          <w:tcPr>
            <w:tcW w:w="10908" w:type="dxa"/>
          </w:tcPr>
          <w:p w14:paraId="0EE83947" w14:textId="77777777" w:rsidR="0088111B" w:rsidRPr="00600A14" w:rsidRDefault="0088111B" w:rsidP="00A7001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00A14">
              <w:rPr>
                <w:rFonts w:asciiTheme="minorHAnsi" w:hAnsiTheme="minorHAnsi"/>
                <w:b/>
                <w:sz w:val="24"/>
                <w:szCs w:val="24"/>
              </w:rPr>
              <w:t>To Complete the Registration Process</w:t>
            </w:r>
          </w:p>
        </w:tc>
      </w:tr>
      <w:tr w:rsidR="0088111B" w:rsidRPr="00600A14" w14:paraId="4B690158" w14:textId="77777777" w:rsidTr="00A70015">
        <w:tc>
          <w:tcPr>
            <w:tcW w:w="10908" w:type="dxa"/>
          </w:tcPr>
          <w:p w14:paraId="15D750E6" w14:textId="77777777" w:rsidR="00527BB3" w:rsidRDefault="00527BB3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Email</w:t>
            </w:r>
            <w:r w:rsidR="0088111B">
              <w:rPr>
                <w:rFonts w:asciiTheme="minorHAnsi" w:hAnsiTheme="minorHAnsi"/>
              </w:rPr>
              <w:t xml:space="preserve"> the signed and dated registration</w:t>
            </w:r>
            <w:r>
              <w:rPr>
                <w:rFonts w:asciiTheme="minorHAnsi" w:hAnsiTheme="minorHAnsi"/>
              </w:rPr>
              <w:t xml:space="preserve">, </w:t>
            </w:r>
            <w:r w:rsidR="0088111B">
              <w:rPr>
                <w:rFonts w:asciiTheme="minorHAnsi" w:hAnsiTheme="minorHAnsi"/>
              </w:rPr>
              <w:t>to the Farragut Site Director</w:t>
            </w:r>
            <w:r>
              <w:rPr>
                <w:rFonts w:asciiTheme="minorHAnsi" w:hAnsiTheme="minorHAnsi"/>
              </w:rPr>
              <w:t>:</w:t>
            </w:r>
          </w:p>
          <w:p w14:paraId="00473E55" w14:textId="77777777" w:rsidR="0088111B" w:rsidRDefault="0088111B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Alex Huth at   </w:t>
            </w:r>
            <w:hyperlink r:id="rId9" w:history="1">
              <w:r w:rsidRPr="00AA5FE5">
                <w:rPr>
                  <w:rStyle w:val="Hyperlink"/>
                  <w:rFonts w:asciiTheme="minorHAnsi" w:hAnsiTheme="minorHAnsi"/>
                </w:rPr>
                <w:t>alex@kidtime.org</w:t>
              </w:r>
            </w:hyperlink>
            <w:r>
              <w:rPr>
                <w:rFonts w:asciiTheme="minorHAnsi" w:hAnsiTheme="minorHAnsi"/>
              </w:rPr>
              <w:t xml:space="preserve"> </w:t>
            </w:r>
          </w:p>
          <w:p w14:paraId="482EEDE3" w14:textId="77777777" w:rsidR="0088111B" w:rsidRPr="00600A14" w:rsidRDefault="0088111B" w:rsidP="00A70015">
            <w:pPr>
              <w:rPr>
                <w:rFonts w:asciiTheme="minorHAnsi" w:hAnsiTheme="minorHAnsi"/>
              </w:rPr>
            </w:pPr>
          </w:p>
        </w:tc>
      </w:tr>
      <w:tr w:rsidR="0088111B" w:rsidRPr="00600A14" w14:paraId="4E08A3A2" w14:textId="77777777" w:rsidTr="00A70015">
        <w:tc>
          <w:tcPr>
            <w:tcW w:w="10908" w:type="dxa"/>
          </w:tcPr>
          <w:p w14:paraId="16657A11" w14:textId="77777777" w:rsidR="0088111B" w:rsidRDefault="0088111B" w:rsidP="00A70015">
            <w:pPr>
              <w:rPr>
                <w:rFonts w:asciiTheme="minorHAnsi" w:hAnsiTheme="minorHAnsi"/>
              </w:rPr>
            </w:pPr>
          </w:p>
        </w:tc>
      </w:tr>
    </w:tbl>
    <w:p w14:paraId="3C7A664D" w14:textId="77777777" w:rsidR="0088111B" w:rsidRDefault="0088111B" w:rsidP="0088111B"/>
    <w:p w14:paraId="3EB379C1" w14:textId="77777777" w:rsidR="00B82094" w:rsidRDefault="00B82094" w:rsidP="00035CD8">
      <w:pPr>
        <w:rPr>
          <w:rFonts w:asciiTheme="minorHAnsi" w:hAnsiTheme="minorHAnsi"/>
          <w:sz w:val="28"/>
          <w:szCs w:val="28"/>
        </w:rPr>
      </w:pPr>
    </w:p>
    <w:p w14:paraId="0652BC88" w14:textId="77777777" w:rsidR="00B82094" w:rsidRPr="00605538" w:rsidRDefault="00B82094" w:rsidP="00035CD8">
      <w:pPr>
        <w:rPr>
          <w:rFonts w:asciiTheme="minorHAnsi" w:hAnsiTheme="minorHAnsi"/>
          <w:sz w:val="28"/>
          <w:szCs w:val="28"/>
        </w:rPr>
      </w:pPr>
    </w:p>
    <w:sectPr w:rsidR="00B82094" w:rsidRPr="00605538" w:rsidSect="006958C9">
      <w:pgSz w:w="12240" w:h="15840"/>
      <w:pgMar w:top="187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FEB22" w14:textId="77777777" w:rsidR="0051389A" w:rsidRDefault="0051389A" w:rsidP="006E16CA">
      <w:r>
        <w:separator/>
      </w:r>
    </w:p>
  </w:endnote>
  <w:endnote w:type="continuationSeparator" w:id="0">
    <w:p w14:paraId="200A84E3" w14:textId="77777777" w:rsidR="0051389A" w:rsidRDefault="0051389A" w:rsidP="006E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7A4A6" w14:textId="77777777" w:rsidR="0051389A" w:rsidRDefault="0051389A" w:rsidP="006E16CA">
      <w:r>
        <w:separator/>
      </w:r>
    </w:p>
  </w:footnote>
  <w:footnote w:type="continuationSeparator" w:id="0">
    <w:p w14:paraId="0CD23299" w14:textId="77777777" w:rsidR="0051389A" w:rsidRDefault="0051389A" w:rsidP="006E1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5236"/>
    <w:multiLevelType w:val="hybridMultilevel"/>
    <w:tmpl w:val="701A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115468"/>
    <w:multiLevelType w:val="hybridMultilevel"/>
    <w:tmpl w:val="D536F4A4"/>
    <w:lvl w:ilvl="0" w:tplc="04090001">
      <w:start w:val="86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10C"/>
    <w:rsid w:val="00010296"/>
    <w:rsid w:val="00035CD8"/>
    <w:rsid w:val="00043613"/>
    <w:rsid w:val="00046D4D"/>
    <w:rsid w:val="00046FDD"/>
    <w:rsid w:val="0005343C"/>
    <w:rsid w:val="00057E87"/>
    <w:rsid w:val="000729B7"/>
    <w:rsid w:val="00090303"/>
    <w:rsid w:val="00091A91"/>
    <w:rsid w:val="00105E90"/>
    <w:rsid w:val="001203B2"/>
    <w:rsid w:val="001307B7"/>
    <w:rsid w:val="0017252A"/>
    <w:rsid w:val="001A3F96"/>
    <w:rsid w:val="001C776D"/>
    <w:rsid w:val="001C7BD5"/>
    <w:rsid w:val="001F253B"/>
    <w:rsid w:val="00207283"/>
    <w:rsid w:val="002075E8"/>
    <w:rsid w:val="00207E56"/>
    <w:rsid w:val="002134D8"/>
    <w:rsid w:val="00243656"/>
    <w:rsid w:val="0024760E"/>
    <w:rsid w:val="0024774F"/>
    <w:rsid w:val="00267BF3"/>
    <w:rsid w:val="00296629"/>
    <w:rsid w:val="002A5B90"/>
    <w:rsid w:val="002E69C5"/>
    <w:rsid w:val="002F4C12"/>
    <w:rsid w:val="003334A2"/>
    <w:rsid w:val="00341A05"/>
    <w:rsid w:val="00342F9A"/>
    <w:rsid w:val="00352A3F"/>
    <w:rsid w:val="003849CF"/>
    <w:rsid w:val="00387F08"/>
    <w:rsid w:val="0039424F"/>
    <w:rsid w:val="00401B53"/>
    <w:rsid w:val="00413B89"/>
    <w:rsid w:val="00432506"/>
    <w:rsid w:val="004409DA"/>
    <w:rsid w:val="0048495B"/>
    <w:rsid w:val="004C7024"/>
    <w:rsid w:val="00503E53"/>
    <w:rsid w:val="00505BFC"/>
    <w:rsid w:val="005102FC"/>
    <w:rsid w:val="0051389A"/>
    <w:rsid w:val="00514E30"/>
    <w:rsid w:val="00527BB3"/>
    <w:rsid w:val="005624C3"/>
    <w:rsid w:val="00563B73"/>
    <w:rsid w:val="005668CA"/>
    <w:rsid w:val="00571F6D"/>
    <w:rsid w:val="00586B61"/>
    <w:rsid w:val="005D1C08"/>
    <w:rsid w:val="00600A14"/>
    <w:rsid w:val="00605538"/>
    <w:rsid w:val="00613BE5"/>
    <w:rsid w:val="00636FC0"/>
    <w:rsid w:val="006429DB"/>
    <w:rsid w:val="006958C9"/>
    <w:rsid w:val="006A24EE"/>
    <w:rsid w:val="006A4050"/>
    <w:rsid w:val="006B58CE"/>
    <w:rsid w:val="006E16CA"/>
    <w:rsid w:val="00706E69"/>
    <w:rsid w:val="0074760C"/>
    <w:rsid w:val="00760174"/>
    <w:rsid w:val="007B5586"/>
    <w:rsid w:val="007C5C59"/>
    <w:rsid w:val="007D0B49"/>
    <w:rsid w:val="007F28E7"/>
    <w:rsid w:val="0084624F"/>
    <w:rsid w:val="0088111B"/>
    <w:rsid w:val="00886B84"/>
    <w:rsid w:val="008C603F"/>
    <w:rsid w:val="00946B2A"/>
    <w:rsid w:val="00956550"/>
    <w:rsid w:val="00971CD0"/>
    <w:rsid w:val="00974D33"/>
    <w:rsid w:val="00981E7D"/>
    <w:rsid w:val="0098422C"/>
    <w:rsid w:val="00995CAE"/>
    <w:rsid w:val="009A0585"/>
    <w:rsid w:val="009E676D"/>
    <w:rsid w:val="00A35DC2"/>
    <w:rsid w:val="00A360F7"/>
    <w:rsid w:val="00A44D04"/>
    <w:rsid w:val="00A562EA"/>
    <w:rsid w:val="00A626F9"/>
    <w:rsid w:val="00A70015"/>
    <w:rsid w:val="00AA15F8"/>
    <w:rsid w:val="00AA7CA8"/>
    <w:rsid w:val="00AF6A46"/>
    <w:rsid w:val="00B108B4"/>
    <w:rsid w:val="00B2499B"/>
    <w:rsid w:val="00B323A2"/>
    <w:rsid w:val="00B600A9"/>
    <w:rsid w:val="00B82094"/>
    <w:rsid w:val="00B9310C"/>
    <w:rsid w:val="00B940FC"/>
    <w:rsid w:val="00BA4770"/>
    <w:rsid w:val="00C075C0"/>
    <w:rsid w:val="00C70E84"/>
    <w:rsid w:val="00CC6DC7"/>
    <w:rsid w:val="00CD320B"/>
    <w:rsid w:val="00D26733"/>
    <w:rsid w:val="00D4466E"/>
    <w:rsid w:val="00D561F2"/>
    <w:rsid w:val="00D71FD9"/>
    <w:rsid w:val="00DC1543"/>
    <w:rsid w:val="00DD1F7A"/>
    <w:rsid w:val="00DD374A"/>
    <w:rsid w:val="00E9114F"/>
    <w:rsid w:val="00EC09B9"/>
    <w:rsid w:val="00EC22E0"/>
    <w:rsid w:val="00F16A93"/>
    <w:rsid w:val="00F244A8"/>
    <w:rsid w:val="00F821C6"/>
    <w:rsid w:val="00F96FCC"/>
    <w:rsid w:val="00FA142B"/>
    <w:rsid w:val="00FD1150"/>
    <w:rsid w:val="00FD6B6C"/>
    <w:rsid w:val="00F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BE25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F7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1F7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D1F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D1F7A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F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F7A"/>
    <w:rPr>
      <w:rFonts w:ascii="Lucida Grande" w:eastAsia="Times New Roman" w:hAnsi="Lucida Grande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E1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6CA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849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alex@kidtime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0C634E-8B24-5F40-A1B8-D45FC55EA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Farragut Primary Application Master.dotx</Template>
  <TotalTime>2</TotalTime>
  <Pages>7</Pages>
  <Words>1821</Words>
  <Characters>10384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KEC</Company>
  <LinksUpToDate>false</LinksUpToDate>
  <CharactersWithSpaces>12181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Cook</dc:creator>
  <cp:keywords/>
  <dc:description/>
  <cp:lastModifiedBy>Robert Cook</cp:lastModifiedBy>
  <cp:revision>1</cp:revision>
  <cp:lastPrinted>2015-11-19T23:23:00Z</cp:lastPrinted>
  <dcterms:created xsi:type="dcterms:W3CDTF">2016-08-13T20:15:00Z</dcterms:created>
  <dcterms:modified xsi:type="dcterms:W3CDTF">2016-08-13T20:17:00Z</dcterms:modified>
</cp:coreProperties>
</file>